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19C" w:rsidRPr="004C7619" w:rsidRDefault="0056219C" w:rsidP="004D4A2D">
      <w:pPr>
        <w:rPr>
          <w:rFonts w:ascii="Arial" w:hAnsi="Arial" w:cs="Arial"/>
          <w:b/>
        </w:rPr>
      </w:pPr>
      <w:r w:rsidRPr="70F504AF">
        <w:rPr>
          <w:rFonts w:ascii="Arial" w:hAnsi="Arial" w:cs="Arial"/>
          <w:b/>
          <w:bCs/>
        </w:rPr>
        <w:t xml:space="preserve">REGLAMENT </w:t>
      </w:r>
      <w:r>
        <w:rPr>
          <w:rFonts w:ascii="Arial" w:hAnsi="Arial" w:cs="Arial"/>
          <w:b/>
          <w:bCs/>
        </w:rPr>
        <w:t>6</w:t>
      </w:r>
      <w:r w:rsidRPr="70F504AF">
        <w:rPr>
          <w:rFonts w:ascii="Arial" w:hAnsi="Arial" w:cs="Arial"/>
          <w:b/>
          <w:bCs/>
        </w:rPr>
        <w:t>a. CURSA DEL RODAL DE SABADELL 201</w:t>
      </w:r>
      <w:r>
        <w:rPr>
          <w:rFonts w:ascii="Arial" w:hAnsi="Arial" w:cs="Arial"/>
          <w:b/>
          <w:bCs/>
        </w:rPr>
        <w:t>7</w:t>
      </w:r>
    </w:p>
    <w:p w:rsidR="0056219C" w:rsidRDefault="0056219C" w:rsidP="004D4A2D">
      <w:pPr>
        <w:rPr>
          <w:rFonts w:ascii="Arial" w:hAnsi="Arial" w:cs="Arial"/>
        </w:rPr>
      </w:pPr>
    </w:p>
    <w:p w:rsidR="0056219C" w:rsidRPr="00D8134E" w:rsidRDefault="0056219C" w:rsidP="004D4A2D">
      <w:pPr>
        <w:rPr>
          <w:rFonts w:ascii="Arial" w:hAnsi="Arial" w:cs="Arial"/>
          <w:b/>
        </w:rPr>
      </w:pPr>
      <w:r>
        <w:rPr>
          <w:rFonts w:ascii="Arial" w:hAnsi="Arial" w:cs="Arial"/>
          <w:b/>
          <w:bCs/>
        </w:rPr>
        <w:t>2</w:t>
      </w:r>
      <w:r w:rsidRPr="70F504AF">
        <w:rPr>
          <w:rFonts w:ascii="Arial" w:hAnsi="Arial" w:cs="Arial"/>
          <w:b/>
          <w:bCs/>
        </w:rPr>
        <w:t>6  de març de 201</w:t>
      </w:r>
      <w:r>
        <w:rPr>
          <w:rFonts w:ascii="Arial" w:hAnsi="Arial" w:cs="Arial"/>
          <w:b/>
          <w:bCs/>
        </w:rPr>
        <w:t>7</w:t>
      </w:r>
      <w:r w:rsidRPr="70F504AF">
        <w:rPr>
          <w:rFonts w:ascii="Arial" w:hAnsi="Arial" w:cs="Arial"/>
          <w:b/>
          <w:bCs/>
        </w:rPr>
        <w:t xml:space="preserve"> </w:t>
      </w:r>
    </w:p>
    <w:p w:rsidR="0056219C" w:rsidRPr="00D8134E" w:rsidRDefault="0056219C" w:rsidP="004D4A2D">
      <w:pPr>
        <w:rPr>
          <w:rFonts w:ascii="Arial" w:hAnsi="Arial" w:cs="Arial"/>
          <w:b/>
        </w:rPr>
      </w:pPr>
      <w:r w:rsidRPr="70F504AF">
        <w:rPr>
          <w:rFonts w:ascii="Arial" w:hAnsi="Arial" w:cs="Arial"/>
          <w:b/>
          <w:bCs/>
        </w:rPr>
        <w:t xml:space="preserve">Sortida: Pistes Municipal d’atletisme Josep Molins. Zona Esportiva de Sant Oleguer. </w:t>
      </w:r>
    </w:p>
    <w:p w:rsidR="0056219C" w:rsidRPr="00D8134E" w:rsidRDefault="0056219C" w:rsidP="004D4A2D">
      <w:pPr>
        <w:rPr>
          <w:rFonts w:ascii="Arial" w:hAnsi="Arial" w:cs="Arial"/>
          <w:b/>
        </w:rPr>
      </w:pPr>
      <w:r w:rsidRPr="00D8134E">
        <w:rPr>
          <w:rFonts w:ascii="Arial" w:hAnsi="Arial" w:cs="Arial"/>
          <w:b/>
        </w:rPr>
        <w:t xml:space="preserve">Hora: 10h00 </w:t>
      </w:r>
    </w:p>
    <w:p w:rsidR="0056219C" w:rsidRPr="004C7619" w:rsidRDefault="0056219C" w:rsidP="004D4A2D">
      <w:pPr>
        <w:rPr>
          <w:rFonts w:ascii="Arial" w:hAnsi="Arial" w:cs="Arial"/>
        </w:rPr>
      </w:pPr>
      <w:r w:rsidRPr="70F504AF">
        <w:rPr>
          <w:rFonts w:ascii="Arial" w:hAnsi="Arial" w:cs="Arial"/>
        </w:rPr>
        <w:t xml:space="preserve">1. L’Associació Esportiva Mitja Marató Sabadell organitza, el dia </w:t>
      </w:r>
      <w:r>
        <w:rPr>
          <w:rFonts w:ascii="Arial" w:hAnsi="Arial" w:cs="Arial"/>
        </w:rPr>
        <w:t>2</w:t>
      </w:r>
      <w:r w:rsidRPr="70F504AF">
        <w:rPr>
          <w:rFonts w:ascii="Arial" w:hAnsi="Arial" w:cs="Arial"/>
        </w:rPr>
        <w:t>6 de març de 201</w:t>
      </w:r>
      <w:r>
        <w:rPr>
          <w:rFonts w:ascii="Arial" w:hAnsi="Arial" w:cs="Arial"/>
        </w:rPr>
        <w:t>7, la 6</w:t>
      </w:r>
      <w:r w:rsidRPr="70F504AF">
        <w:rPr>
          <w:rFonts w:ascii="Arial" w:hAnsi="Arial" w:cs="Arial"/>
        </w:rPr>
        <w:t xml:space="preserve">a. Cursa del Rodal de Sabadell.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2. La participació és oberta a tots els majors de 16 anys. Cada corredor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participa sota la seva responsabilitat i tenint el nivell i condició física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suficient per afrontar la prova. </w:t>
      </w:r>
    </w:p>
    <w:p w:rsidR="0056219C" w:rsidRPr="004C7619" w:rsidRDefault="0056219C" w:rsidP="004D4A2D">
      <w:pPr>
        <w:rPr>
          <w:rFonts w:ascii="Arial" w:hAnsi="Arial" w:cs="Arial"/>
        </w:rPr>
      </w:pPr>
      <w:smartTag w:uri="urn:schemas-microsoft-com:office:smarttags" w:element="metricconverter">
        <w:smartTagPr>
          <w:attr w:name="ProductID" w:val="3. L"/>
        </w:smartTagPr>
        <w:r w:rsidRPr="004C7619">
          <w:rPr>
            <w:rFonts w:ascii="Arial" w:hAnsi="Arial" w:cs="Arial"/>
          </w:rPr>
          <w:t>3. L</w:t>
        </w:r>
      </w:smartTag>
      <w:r w:rsidRPr="004C7619">
        <w:rPr>
          <w:rFonts w:ascii="Arial" w:hAnsi="Arial" w:cs="Arial"/>
        </w:rPr>
        <w:t xml:space="preserve">'organització ha subscrit una assegurança de responsabilitat civil, la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cobertura serà vigent durant el decurs de la prova.</w:t>
      </w:r>
    </w:p>
    <w:p w:rsidR="0056219C" w:rsidRPr="004C7619" w:rsidRDefault="0056219C" w:rsidP="004D4A2D">
      <w:pPr>
        <w:rPr>
          <w:rFonts w:ascii="Arial" w:hAnsi="Arial" w:cs="Arial"/>
        </w:rPr>
      </w:pPr>
      <w:r w:rsidRPr="70F504AF">
        <w:rPr>
          <w:rFonts w:ascii="Arial" w:hAnsi="Arial" w:cs="Arial"/>
        </w:rPr>
        <w:t xml:space="preserve">4. Els drets d’inscripció són de 10€ fins el </w:t>
      </w:r>
      <w:r>
        <w:rPr>
          <w:rFonts w:ascii="Arial" w:hAnsi="Arial" w:cs="Arial"/>
        </w:rPr>
        <w:t>13 d</w:t>
      </w:r>
      <w:r w:rsidRPr="70F504AF">
        <w:rPr>
          <w:rFonts w:ascii="Arial" w:hAnsi="Arial" w:cs="Arial"/>
        </w:rPr>
        <w:t xml:space="preserve">e </w:t>
      </w:r>
      <w:r>
        <w:rPr>
          <w:rFonts w:ascii="Arial" w:hAnsi="Arial" w:cs="Arial"/>
        </w:rPr>
        <w:t>març i</w:t>
      </w:r>
      <w:r w:rsidRPr="70F504AF">
        <w:rPr>
          <w:rFonts w:ascii="Arial" w:hAnsi="Arial" w:cs="Arial"/>
        </w:rPr>
        <w:t xml:space="preserve"> 12€ fins el 2</w:t>
      </w:r>
      <w:r>
        <w:rPr>
          <w:rFonts w:ascii="Arial" w:hAnsi="Arial" w:cs="Arial"/>
        </w:rPr>
        <w:t>3</w:t>
      </w:r>
      <w:r w:rsidRPr="70F504AF">
        <w:rPr>
          <w:rFonts w:ascii="Arial" w:hAnsi="Arial" w:cs="Arial"/>
        </w:rPr>
        <w:t>-</w:t>
      </w:r>
      <w:smartTag w:uri="urn:schemas-microsoft-com:office:smarttags" w:element="metricconverter">
        <w:smartTagPr>
          <w:attr w:name="ProductID" w:val="3 a"/>
        </w:smartTagPr>
        <w:r>
          <w:rPr>
            <w:rFonts w:ascii="Arial" w:hAnsi="Arial" w:cs="Arial"/>
          </w:rPr>
          <w:t>3</w:t>
        </w:r>
        <w:r w:rsidRPr="70F504AF">
          <w:rPr>
            <w:rFonts w:ascii="Arial" w:hAnsi="Arial" w:cs="Arial"/>
          </w:rPr>
          <w:t xml:space="preserve"> a</w:t>
        </w:r>
      </w:smartTag>
      <w:r w:rsidRPr="70F504AF">
        <w:rPr>
          <w:rFonts w:ascii="Arial" w:hAnsi="Arial" w:cs="Arial"/>
        </w:rPr>
        <w:t xml:space="preserve"> les </w:t>
      </w:r>
      <w:r>
        <w:rPr>
          <w:rFonts w:ascii="Arial" w:hAnsi="Arial" w:cs="Arial"/>
        </w:rPr>
        <w:t>2</w:t>
      </w:r>
      <w:r w:rsidRPr="70F504AF">
        <w:rPr>
          <w:rFonts w:ascii="Arial" w:hAnsi="Arial" w:cs="Arial"/>
        </w:rPr>
        <w:t xml:space="preserve">4 hores. 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5. La inscripció es podrà formalitzar a través d’internet a l’adreça </w:t>
      </w:r>
    </w:p>
    <w:p w:rsidR="0056219C" w:rsidRPr="004C7619" w:rsidRDefault="0056219C" w:rsidP="004D4A2D">
      <w:pPr>
        <w:rPr>
          <w:rFonts w:ascii="Arial" w:hAnsi="Arial" w:cs="Arial"/>
        </w:rPr>
      </w:pPr>
      <w:r w:rsidRPr="70F504AF">
        <w:rPr>
          <w:rFonts w:ascii="Arial" w:hAnsi="Arial" w:cs="Arial"/>
        </w:rPr>
        <w:t xml:space="preserve">www.sabadellrunseries.com o presencialment a Sabadell: INTERSPORTS MOLINS. c/ Rambla, </w:t>
      </w:r>
      <w:r>
        <w:rPr>
          <w:rFonts w:ascii="Arial" w:hAnsi="Arial" w:cs="Arial"/>
        </w:rPr>
        <w:t>111 i ta</w:t>
      </w:r>
      <w:r w:rsidRPr="70F504AF">
        <w:rPr>
          <w:rFonts w:ascii="Arial" w:hAnsi="Arial" w:cs="Arial"/>
        </w:rPr>
        <w:t>mbé a les oficines del Club Natació Sabadell a partir del dilluns dia 2</w:t>
      </w:r>
      <w:r>
        <w:rPr>
          <w:rFonts w:ascii="Arial" w:hAnsi="Arial" w:cs="Arial"/>
        </w:rPr>
        <w:t>3</w:t>
      </w:r>
      <w:r w:rsidRPr="70F504AF">
        <w:rPr>
          <w:rFonts w:ascii="Arial" w:hAnsi="Arial" w:cs="Arial"/>
        </w:rPr>
        <w:t xml:space="preserve"> de Gener.</w:t>
      </w:r>
    </w:p>
    <w:p w:rsidR="0056219C" w:rsidRPr="004C7619" w:rsidRDefault="0056219C" w:rsidP="004D4A2D">
      <w:pPr>
        <w:rPr>
          <w:rFonts w:ascii="Arial" w:hAnsi="Arial" w:cs="Arial"/>
        </w:rPr>
      </w:pPr>
      <w:r w:rsidRPr="70F504AF">
        <w:rPr>
          <w:rFonts w:ascii="Arial" w:hAnsi="Arial" w:cs="Arial"/>
        </w:rPr>
        <w:t xml:space="preserve">6. El termini màxim d’inscripció serà el divendres </w:t>
      </w:r>
      <w:r>
        <w:rPr>
          <w:rFonts w:ascii="Arial" w:hAnsi="Arial" w:cs="Arial"/>
        </w:rPr>
        <w:t>23</w:t>
      </w:r>
      <w:r w:rsidRPr="70F504AF">
        <w:rPr>
          <w:rFonts w:ascii="Arial" w:hAnsi="Arial" w:cs="Arial"/>
        </w:rPr>
        <w:t xml:space="preserve"> de març a les </w:t>
      </w:r>
      <w:r>
        <w:rPr>
          <w:rFonts w:ascii="Arial" w:hAnsi="Arial" w:cs="Arial"/>
        </w:rPr>
        <w:t>2</w:t>
      </w:r>
      <w:r w:rsidRPr="70F504AF">
        <w:rPr>
          <w:rFonts w:ascii="Arial" w:hAnsi="Arial" w:cs="Arial"/>
        </w:rPr>
        <w:t xml:space="preserve">4h00. Això no obstant, el nombre màxim de participants és de </w:t>
      </w:r>
      <w:r>
        <w:rPr>
          <w:rFonts w:ascii="Arial" w:hAnsi="Arial" w:cs="Arial"/>
        </w:rPr>
        <w:t>40</w:t>
      </w:r>
      <w:r w:rsidRPr="70F504AF">
        <w:rPr>
          <w:rFonts w:ascii="Arial" w:hAnsi="Arial" w:cs="Arial"/>
        </w:rPr>
        <w:t xml:space="preserve">0, i es tancarà el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període d’inscripció en assolir-ne aquesta xifra.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En el moment de fer-se la inscripció via internet el/la participant rebrà un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missatge de conformitat, que haurà d’imprimir i presentar el dia de la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Cursa del Rodal, i fins a un quart d’hora abans que comenci, per tal que li </w:t>
      </w:r>
    </w:p>
    <w:p w:rsidR="0056219C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sigui lliurat el corresponent dorsal</w:t>
      </w:r>
      <w:r>
        <w:rPr>
          <w:rFonts w:ascii="Arial" w:hAnsi="Arial" w:cs="Arial"/>
        </w:rPr>
        <w:t>.</w:t>
      </w:r>
    </w:p>
    <w:p w:rsidR="0056219C" w:rsidRDefault="0056219C" w:rsidP="004D4A2D">
      <w:pPr>
        <w:rPr>
          <w:rFonts w:ascii="Arial" w:hAnsi="Arial" w:cs="Arial"/>
        </w:rPr>
      </w:pPr>
      <w:r>
        <w:rPr>
          <w:rFonts w:ascii="Arial" w:hAnsi="Arial" w:cs="Arial"/>
        </w:rPr>
        <w:t xml:space="preserve">7. </w:t>
      </w:r>
      <w:r w:rsidRPr="004C7619">
        <w:rPr>
          <w:rFonts w:ascii="Arial" w:hAnsi="Arial" w:cs="Arial"/>
        </w:rPr>
        <w:t xml:space="preserve">Es faran inscripcions el mateix dia de la cursa </w:t>
      </w:r>
      <w:r>
        <w:rPr>
          <w:rFonts w:ascii="Arial" w:hAnsi="Arial" w:cs="Arial"/>
        </w:rPr>
        <w:t xml:space="preserve">al preu de 15€, </w:t>
      </w:r>
      <w:r w:rsidRPr="004C7619">
        <w:rPr>
          <w:rFonts w:ascii="Arial" w:hAnsi="Arial" w:cs="Arial"/>
        </w:rPr>
        <w:t>sempre que no s’hagi arribat al nombre total d’inscrits.</w:t>
      </w:r>
    </w:p>
    <w:p w:rsidR="0056219C" w:rsidRPr="004C7619" w:rsidRDefault="0056219C" w:rsidP="004D4A2D">
      <w:pPr>
        <w:rPr>
          <w:rFonts w:ascii="Arial" w:hAnsi="Arial" w:cs="Arial"/>
        </w:rPr>
      </w:pPr>
      <w:r>
        <w:rPr>
          <w:rFonts w:ascii="Arial" w:hAnsi="Arial" w:cs="Arial"/>
        </w:rPr>
        <w:t xml:space="preserve">8. Tots els atletes hauran de recollir dorsal a la pista </w:t>
      </w:r>
      <w:smartTag w:uri="urn:schemas-microsoft-com:office:smarttags" w:element="PersonName">
        <w:smartTagPr>
          <w:attr w:name="ProductID" w:val="Josep Molins on"/>
        </w:smartTagPr>
        <w:smartTag w:uri="urn:schemas-microsoft-com:office:smarttags" w:element="PersonName">
          <w:smartTagPr>
            <w:attr w:name="ProductID" w:val="Josep Molins"/>
          </w:smartTagPr>
          <w:r>
            <w:rPr>
              <w:rFonts w:ascii="Arial" w:hAnsi="Arial" w:cs="Arial"/>
            </w:rPr>
            <w:t>Josep Molins</w:t>
          </w:r>
        </w:smartTag>
        <w:r>
          <w:rPr>
            <w:rFonts w:ascii="Arial" w:hAnsi="Arial" w:cs="Arial"/>
          </w:rPr>
          <w:t xml:space="preserve"> on</w:t>
        </w:r>
      </w:smartTag>
      <w:r>
        <w:rPr>
          <w:rFonts w:ascii="Arial" w:hAnsi="Arial" w:cs="Arial"/>
        </w:rPr>
        <w:t xml:space="preserve"> estarà ubicada la sortida i l’arribada.</w:t>
      </w:r>
      <w:r w:rsidRPr="004C7619">
        <w:rPr>
          <w:rFonts w:ascii="Arial" w:hAnsi="Arial" w:cs="Arial"/>
        </w:rPr>
        <w:t xml:space="preserve"> </w:t>
      </w:r>
    </w:p>
    <w:p w:rsidR="0056219C" w:rsidRPr="004C7619" w:rsidRDefault="0056219C" w:rsidP="004D4A2D">
      <w:pPr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Pr="004C7619">
        <w:rPr>
          <w:rFonts w:ascii="Arial" w:hAnsi="Arial" w:cs="Arial"/>
        </w:rPr>
        <w:t xml:space="preserve">. La inscripció és personal i intransferible i suposa l’acceptació total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d’aquest reglament i del Reglament Oficial de la Comissió de Curses de Fons de la Federació Catalana d’atletisme. L’organització pot demanar el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DNI o similar per comprovar l’edat i/o identitat de l’atleta. </w:t>
      </w:r>
    </w:p>
    <w:p w:rsidR="0056219C" w:rsidRPr="004C7619" w:rsidRDefault="0056219C" w:rsidP="004D4A2D">
      <w:pPr>
        <w:rPr>
          <w:rFonts w:ascii="Arial" w:hAnsi="Arial" w:cs="Arial"/>
        </w:rPr>
      </w:pPr>
      <w:r w:rsidRPr="70F504AF">
        <w:rPr>
          <w:rFonts w:ascii="Arial" w:hAnsi="Arial" w:cs="Arial"/>
        </w:rPr>
        <w:t>10. La distància a recórrer serà de15,3 km. aproximadament ( Riu Ripoll-Bosc de Togores-Riu Ripoll )</w:t>
      </w:r>
    </w:p>
    <w:p w:rsidR="0056219C" w:rsidRPr="004C7619" w:rsidRDefault="0056219C" w:rsidP="004D4A2D">
      <w:pPr>
        <w:rPr>
          <w:rFonts w:ascii="Arial" w:hAnsi="Arial" w:cs="Arial"/>
        </w:rPr>
      </w:pPr>
      <w:r w:rsidRPr="70F504AF">
        <w:rPr>
          <w:rFonts w:ascii="Arial" w:hAnsi="Arial" w:cs="Arial"/>
        </w:rPr>
        <w:t xml:space="preserve"> 11. Tots els participants s’han de presentar a les 10,00 del matí a la línia de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sortida a</w:t>
      </w:r>
      <w:r>
        <w:rPr>
          <w:rFonts w:ascii="Arial" w:hAnsi="Arial" w:cs="Arial"/>
        </w:rPr>
        <w:t xml:space="preserve">l centre de la pista d’atletisme </w:t>
      </w:r>
      <w:smartTag w:uri="urn:schemas-microsoft-com:office:smarttags" w:element="PersonName">
        <w:smartTagPr>
          <w:attr w:name="ProductID" w:val="Josep Molins,"/>
        </w:smartTagPr>
        <w:r>
          <w:rPr>
            <w:rFonts w:ascii="Arial" w:hAnsi="Arial" w:cs="Arial"/>
          </w:rPr>
          <w:t>Josep Molins,</w:t>
        </w:r>
      </w:smartTag>
      <w:r w:rsidRPr="004C7619">
        <w:rPr>
          <w:rFonts w:ascii="Arial" w:hAnsi="Arial" w:cs="Arial"/>
        </w:rPr>
        <w:t xml:space="preserve"> equipats amb el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dorsal corresponent visible</w:t>
      </w:r>
      <w:r>
        <w:rPr>
          <w:rFonts w:ascii="Arial" w:hAnsi="Arial" w:cs="Arial"/>
        </w:rPr>
        <w:t xml:space="preserve"> i</w:t>
      </w:r>
      <w:r w:rsidRPr="004C7619">
        <w:rPr>
          <w:rFonts w:ascii="Arial" w:hAnsi="Arial" w:cs="Arial"/>
        </w:rPr>
        <w:t xml:space="preserve"> col·locat al pit</w:t>
      </w:r>
      <w:r>
        <w:rPr>
          <w:rFonts w:ascii="Arial" w:hAnsi="Arial" w:cs="Arial"/>
        </w:rPr>
        <w:t>.</w:t>
      </w:r>
      <w:r w:rsidRPr="004C7619">
        <w:rPr>
          <w:rFonts w:ascii="Arial" w:hAnsi="Arial" w:cs="Arial"/>
        </w:rPr>
        <w:t xml:space="preserve"> </w:t>
      </w:r>
    </w:p>
    <w:p w:rsidR="0056219C" w:rsidRPr="004C7619" w:rsidRDefault="0056219C" w:rsidP="004D4A2D">
      <w:pPr>
        <w:rPr>
          <w:rFonts w:ascii="Arial" w:hAnsi="Arial" w:cs="Arial"/>
        </w:rPr>
      </w:pPr>
      <w:r>
        <w:rPr>
          <w:rFonts w:ascii="Arial" w:hAnsi="Arial" w:cs="Arial"/>
        </w:rPr>
        <w:t>12</w:t>
      </w:r>
      <w:r w:rsidRPr="004C7619">
        <w:rPr>
          <w:rFonts w:ascii="Arial" w:hAnsi="Arial" w:cs="Arial"/>
        </w:rPr>
        <w:t xml:space="preserve">. Aquesta cursa disposarà d’un total de 2 avituallaments. Aquests estaran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ubicats aproximadament als kilòmetres 5,5 i 11.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1</w:t>
      </w:r>
      <w:r>
        <w:rPr>
          <w:rFonts w:ascii="Arial" w:hAnsi="Arial" w:cs="Arial"/>
        </w:rPr>
        <w:t>3</w:t>
      </w:r>
      <w:r w:rsidRPr="004C7619">
        <w:rPr>
          <w:rFonts w:ascii="Arial" w:hAnsi="Arial" w:cs="Arial"/>
        </w:rPr>
        <w:t xml:space="preserve">. El cronometratge de la cursa es realitzarà mitjançant </w:t>
      </w:r>
      <w:r>
        <w:rPr>
          <w:rFonts w:ascii="Arial" w:hAnsi="Arial" w:cs="Arial"/>
        </w:rPr>
        <w:t>un sistema semiautomàtic. No hi haurà xip.</w:t>
      </w:r>
      <w:r w:rsidRPr="004C7619">
        <w:rPr>
          <w:rFonts w:ascii="Arial" w:hAnsi="Arial" w:cs="Arial"/>
        </w:rPr>
        <w:t xml:space="preserve">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1</w:t>
      </w:r>
      <w:r>
        <w:rPr>
          <w:rFonts w:ascii="Arial" w:hAnsi="Arial" w:cs="Arial"/>
        </w:rPr>
        <w:t>4</w:t>
      </w:r>
      <w:r w:rsidRPr="004C7619">
        <w:rPr>
          <w:rFonts w:ascii="Arial" w:hAnsi="Arial" w:cs="Arial"/>
        </w:rPr>
        <w:t xml:space="preserve">. Només s’inclouran a les classificacions els corredors que comencin,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segueixin i acabin tot el recorregut amb el dorsal i que traspassin la línia d’arribada.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1</w:t>
      </w:r>
      <w:r>
        <w:rPr>
          <w:rFonts w:ascii="Arial" w:hAnsi="Arial" w:cs="Arial"/>
        </w:rPr>
        <w:t>5</w:t>
      </w:r>
      <w:r w:rsidRPr="004C7619">
        <w:rPr>
          <w:rFonts w:ascii="Arial" w:hAnsi="Arial" w:cs="Arial"/>
        </w:rPr>
        <w:t xml:space="preserve">. L’organització no es fa responsable dels perjudicis morals i/o materials,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que puguin causar o causar-ne els participants i espectadors durant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aquesta competició.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1</w:t>
      </w:r>
      <w:r>
        <w:rPr>
          <w:rFonts w:ascii="Arial" w:hAnsi="Arial" w:cs="Arial"/>
        </w:rPr>
        <w:t>6</w:t>
      </w:r>
      <w:r w:rsidRPr="004C7619">
        <w:rPr>
          <w:rFonts w:ascii="Arial" w:hAnsi="Arial" w:cs="Arial"/>
        </w:rPr>
        <w:t xml:space="preserve">.. Qualsevol circumstància no prevista en aquest reglament la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resoldrà, en última instància, el comitè organitzador, segons les normes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establertes per l’IAAF. Les reclamacions hauran de ser presentades per escrit, acompanyades de 30€, com a dipòsit, i només seran acceptades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fins a 30 minuts després de coneguda la classificació de la cursa. En cas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de ser acceptada la reclamació, es tornarà el dipòsit.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1</w:t>
      </w:r>
      <w:r>
        <w:rPr>
          <w:rFonts w:ascii="Arial" w:hAnsi="Arial" w:cs="Arial"/>
        </w:rPr>
        <w:t>7</w:t>
      </w:r>
      <w:r w:rsidRPr="004C7619">
        <w:rPr>
          <w:rFonts w:ascii="Arial" w:hAnsi="Arial" w:cs="Arial"/>
        </w:rPr>
        <w:t xml:space="preserve">. Les classificacions establertes seran les següents.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Classificació general </w:t>
      </w:r>
      <w:r>
        <w:rPr>
          <w:rFonts w:ascii="Arial" w:hAnsi="Arial" w:cs="Arial"/>
        </w:rPr>
        <w:t>masculina i femenina.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1</w:t>
      </w:r>
      <w:r>
        <w:rPr>
          <w:rFonts w:ascii="Arial" w:hAnsi="Arial" w:cs="Arial"/>
        </w:rPr>
        <w:t>8</w:t>
      </w:r>
      <w:r w:rsidRPr="004C7619">
        <w:rPr>
          <w:rFonts w:ascii="Arial" w:hAnsi="Arial" w:cs="Arial"/>
        </w:rPr>
        <w:t xml:space="preserve">. Els premis seran els següents: </w:t>
      </w:r>
    </w:p>
    <w:p w:rsidR="0056219C" w:rsidRPr="004C7619" w:rsidRDefault="0056219C" w:rsidP="004D4A2D">
      <w:pPr>
        <w:rPr>
          <w:rFonts w:ascii="Arial" w:hAnsi="Arial" w:cs="Arial"/>
        </w:rPr>
      </w:pPr>
      <w:r>
        <w:rPr>
          <w:rFonts w:ascii="Arial" w:hAnsi="Arial" w:cs="Arial"/>
        </w:rPr>
        <w:t>Hi haurà premi als 5</w:t>
      </w:r>
      <w:r w:rsidRPr="004C7619">
        <w:rPr>
          <w:rFonts w:ascii="Arial" w:hAnsi="Arial" w:cs="Arial"/>
        </w:rPr>
        <w:t xml:space="preserve"> primers classificats en categoria masculina i femenina de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 xml:space="preserve">la classificació general.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Els premis es lliuraran a la zona d’arribada a les 1</w:t>
      </w:r>
      <w:r>
        <w:rPr>
          <w:rFonts w:ascii="Arial" w:hAnsi="Arial" w:cs="Arial"/>
        </w:rPr>
        <w:t>2</w:t>
      </w:r>
      <w:r w:rsidRPr="004C7619">
        <w:rPr>
          <w:rFonts w:ascii="Arial" w:hAnsi="Arial" w:cs="Arial"/>
        </w:rPr>
        <w:t xml:space="preserve"> hores. </w:t>
      </w:r>
    </w:p>
    <w:p w:rsidR="0056219C" w:rsidRDefault="0056219C" w:rsidP="004D4A2D">
      <w:pPr>
        <w:rPr>
          <w:rFonts w:ascii="Arial" w:hAnsi="Arial" w:cs="Arial"/>
        </w:rPr>
      </w:pPr>
      <w:r w:rsidRPr="70F504AF">
        <w:rPr>
          <w:rFonts w:ascii="Arial" w:hAnsi="Arial" w:cs="Arial"/>
        </w:rPr>
        <w:t xml:space="preserve">19. Tots els atletes que acabin la prova rebran </w:t>
      </w:r>
      <w:r>
        <w:rPr>
          <w:rFonts w:ascii="Arial" w:hAnsi="Arial" w:cs="Arial"/>
        </w:rPr>
        <w:t>unes mitges compressives record de la cursa.</w:t>
      </w:r>
    </w:p>
    <w:p w:rsidR="0056219C" w:rsidRPr="004C7619" w:rsidRDefault="0056219C" w:rsidP="004D4A2D">
      <w:pPr>
        <w:rPr>
          <w:rFonts w:ascii="Arial" w:hAnsi="Arial" w:cs="Arial"/>
        </w:rPr>
      </w:pPr>
      <w:r>
        <w:rPr>
          <w:rFonts w:ascii="Arial" w:hAnsi="Arial" w:cs="Arial"/>
        </w:rPr>
        <w:t xml:space="preserve">20. </w:t>
      </w:r>
      <w:r w:rsidRPr="004C7619">
        <w:rPr>
          <w:rFonts w:ascii="Arial" w:hAnsi="Arial" w:cs="Arial"/>
        </w:rPr>
        <w:t>Així mateix, els participants disposaran d’un servei de guarda-roba a la zona de</w:t>
      </w:r>
      <w:r>
        <w:rPr>
          <w:rFonts w:ascii="Arial" w:hAnsi="Arial" w:cs="Arial"/>
        </w:rPr>
        <w:t xml:space="preserve"> d’arribada</w:t>
      </w:r>
      <w:r w:rsidRPr="004C7619">
        <w:rPr>
          <w:rFonts w:ascii="Arial" w:hAnsi="Arial" w:cs="Arial"/>
        </w:rPr>
        <w:t xml:space="preserve">, i d’un servei de dutxes a la pista d’Atletisme Josep Molins. </w:t>
      </w:r>
    </w:p>
    <w:p w:rsidR="0056219C" w:rsidRPr="004C7619" w:rsidRDefault="0056219C" w:rsidP="004D4A2D">
      <w:pPr>
        <w:rPr>
          <w:rFonts w:ascii="Arial" w:hAnsi="Arial" w:cs="Arial"/>
        </w:rPr>
      </w:pPr>
      <w:r>
        <w:rPr>
          <w:rFonts w:ascii="Arial" w:hAnsi="Arial" w:cs="Arial"/>
        </w:rPr>
        <w:t>21</w:t>
      </w:r>
      <w:r w:rsidRPr="004C7619">
        <w:rPr>
          <w:rFonts w:ascii="Arial" w:hAnsi="Arial" w:cs="Arial"/>
        </w:rPr>
        <w:t xml:space="preserve">. Els resultats es faran públics el mateix dia de la prova a la pàgina web </w:t>
      </w:r>
    </w:p>
    <w:p w:rsidR="0056219C" w:rsidRPr="004C7619" w:rsidRDefault="0056219C" w:rsidP="004D4A2D">
      <w:pPr>
        <w:rPr>
          <w:rFonts w:ascii="Arial" w:hAnsi="Arial" w:cs="Arial"/>
        </w:rPr>
      </w:pPr>
      <w:r w:rsidRPr="004C7619">
        <w:rPr>
          <w:rFonts w:ascii="Arial" w:hAnsi="Arial" w:cs="Arial"/>
        </w:rPr>
        <w:t>www.sabadellrunseries.com</w:t>
      </w:r>
    </w:p>
    <w:p w:rsidR="0056219C" w:rsidRPr="004C7619" w:rsidRDefault="0056219C" w:rsidP="004D4A2D">
      <w:pPr>
        <w:rPr>
          <w:rFonts w:ascii="Arial" w:hAnsi="Arial" w:cs="Arial"/>
        </w:rPr>
      </w:pPr>
    </w:p>
    <w:p w:rsidR="0056219C" w:rsidRDefault="0056219C" w:rsidP="004D4A2D"/>
    <w:p w:rsidR="0056219C" w:rsidRDefault="0056219C" w:rsidP="004D4A2D"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tge 1" o:spid="_x0000_i1025" type="#_x0000_t75" alt="Circuit_Cursa_del_Rodasl" style="width:422.25pt;height:305.25pt;visibility:visible">
            <v:imagedata r:id="rId4" o:title=""/>
          </v:shape>
        </w:pict>
      </w:r>
    </w:p>
    <w:sectPr w:rsidR="0056219C" w:rsidSect="00AD568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4A2D"/>
    <w:rsid w:val="000079CE"/>
    <w:rsid w:val="000113F9"/>
    <w:rsid w:val="00011E34"/>
    <w:rsid w:val="00012724"/>
    <w:rsid w:val="00012C0D"/>
    <w:rsid w:val="00012DE3"/>
    <w:rsid w:val="00013031"/>
    <w:rsid w:val="00013B0E"/>
    <w:rsid w:val="000147A6"/>
    <w:rsid w:val="000176BA"/>
    <w:rsid w:val="0002164A"/>
    <w:rsid w:val="00025629"/>
    <w:rsid w:val="0003180C"/>
    <w:rsid w:val="000338FE"/>
    <w:rsid w:val="00035CE4"/>
    <w:rsid w:val="00040403"/>
    <w:rsid w:val="00040ACD"/>
    <w:rsid w:val="00052E3B"/>
    <w:rsid w:val="0005370B"/>
    <w:rsid w:val="000653CC"/>
    <w:rsid w:val="00081A1E"/>
    <w:rsid w:val="00086E3C"/>
    <w:rsid w:val="0008731B"/>
    <w:rsid w:val="000B0A32"/>
    <w:rsid w:val="000B3F9D"/>
    <w:rsid w:val="000B4BE9"/>
    <w:rsid w:val="000D1CCB"/>
    <w:rsid w:val="000E765E"/>
    <w:rsid w:val="000F0AD6"/>
    <w:rsid w:val="001002E6"/>
    <w:rsid w:val="001003F8"/>
    <w:rsid w:val="00101C9B"/>
    <w:rsid w:val="00106B95"/>
    <w:rsid w:val="0011292D"/>
    <w:rsid w:val="00120574"/>
    <w:rsid w:val="00125614"/>
    <w:rsid w:val="00130B64"/>
    <w:rsid w:val="001317AD"/>
    <w:rsid w:val="00137380"/>
    <w:rsid w:val="00152BD4"/>
    <w:rsid w:val="00155E13"/>
    <w:rsid w:val="00162FA4"/>
    <w:rsid w:val="0016320C"/>
    <w:rsid w:val="00167750"/>
    <w:rsid w:val="0018096E"/>
    <w:rsid w:val="00182A4F"/>
    <w:rsid w:val="001907A4"/>
    <w:rsid w:val="001A086F"/>
    <w:rsid w:val="001A3DA3"/>
    <w:rsid w:val="001B166D"/>
    <w:rsid w:val="001B7007"/>
    <w:rsid w:val="001C2211"/>
    <w:rsid w:val="001C5E42"/>
    <w:rsid w:val="001D567A"/>
    <w:rsid w:val="001E25EA"/>
    <w:rsid w:val="001E3F87"/>
    <w:rsid w:val="001F5753"/>
    <w:rsid w:val="002022EA"/>
    <w:rsid w:val="00210BBA"/>
    <w:rsid w:val="00212900"/>
    <w:rsid w:val="00212E1F"/>
    <w:rsid w:val="002155CA"/>
    <w:rsid w:val="00215F58"/>
    <w:rsid w:val="00224119"/>
    <w:rsid w:val="0022776B"/>
    <w:rsid w:val="00235C9F"/>
    <w:rsid w:val="0024650F"/>
    <w:rsid w:val="002556E7"/>
    <w:rsid w:val="00266CD0"/>
    <w:rsid w:val="00270E9D"/>
    <w:rsid w:val="00271C3B"/>
    <w:rsid w:val="00274BC0"/>
    <w:rsid w:val="002812BF"/>
    <w:rsid w:val="002913D8"/>
    <w:rsid w:val="002A4EE1"/>
    <w:rsid w:val="002A51FA"/>
    <w:rsid w:val="002B0DD5"/>
    <w:rsid w:val="002B1F99"/>
    <w:rsid w:val="002B5CD0"/>
    <w:rsid w:val="002C21D3"/>
    <w:rsid w:val="002C3DEF"/>
    <w:rsid w:val="002D6DED"/>
    <w:rsid w:val="002E062E"/>
    <w:rsid w:val="002E44D5"/>
    <w:rsid w:val="002F3037"/>
    <w:rsid w:val="002F3AA2"/>
    <w:rsid w:val="002F4C0B"/>
    <w:rsid w:val="002F5F4B"/>
    <w:rsid w:val="00301621"/>
    <w:rsid w:val="00306CC1"/>
    <w:rsid w:val="00310B3D"/>
    <w:rsid w:val="00312EB5"/>
    <w:rsid w:val="00323D8A"/>
    <w:rsid w:val="00327868"/>
    <w:rsid w:val="003279D9"/>
    <w:rsid w:val="00345A7A"/>
    <w:rsid w:val="00351F77"/>
    <w:rsid w:val="00356D07"/>
    <w:rsid w:val="00365FE4"/>
    <w:rsid w:val="00371D27"/>
    <w:rsid w:val="00376B6D"/>
    <w:rsid w:val="00384243"/>
    <w:rsid w:val="00384DD5"/>
    <w:rsid w:val="003946CE"/>
    <w:rsid w:val="00394962"/>
    <w:rsid w:val="003A26BE"/>
    <w:rsid w:val="003A37D1"/>
    <w:rsid w:val="003A40DB"/>
    <w:rsid w:val="003A4240"/>
    <w:rsid w:val="003A6396"/>
    <w:rsid w:val="003B5894"/>
    <w:rsid w:val="003C1486"/>
    <w:rsid w:val="003C18A6"/>
    <w:rsid w:val="003D3780"/>
    <w:rsid w:val="003E1D31"/>
    <w:rsid w:val="003E2D4D"/>
    <w:rsid w:val="003E2D66"/>
    <w:rsid w:val="003F50A0"/>
    <w:rsid w:val="003F735E"/>
    <w:rsid w:val="004079ED"/>
    <w:rsid w:val="00407D1B"/>
    <w:rsid w:val="004102E2"/>
    <w:rsid w:val="004148B2"/>
    <w:rsid w:val="00416A17"/>
    <w:rsid w:val="00417D4F"/>
    <w:rsid w:val="00421164"/>
    <w:rsid w:val="00425EF7"/>
    <w:rsid w:val="004272FC"/>
    <w:rsid w:val="00427D08"/>
    <w:rsid w:val="00430A14"/>
    <w:rsid w:val="00430C4E"/>
    <w:rsid w:val="00435F78"/>
    <w:rsid w:val="00440919"/>
    <w:rsid w:val="00450F2C"/>
    <w:rsid w:val="00457076"/>
    <w:rsid w:val="004573BE"/>
    <w:rsid w:val="004577FA"/>
    <w:rsid w:val="00466771"/>
    <w:rsid w:val="0047339B"/>
    <w:rsid w:val="0047361A"/>
    <w:rsid w:val="004763FA"/>
    <w:rsid w:val="004823CA"/>
    <w:rsid w:val="00485084"/>
    <w:rsid w:val="004907EF"/>
    <w:rsid w:val="00495F15"/>
    <w:rsid w:val="00496531"/>
    <w:rsid w:val="004970FB"/>
    <w:rsid w:val="004A2386"/>
    <w:rsid w:val="004A6292"/>
    <w:rsid w:val="004A7720"/>
    <w:rsid w:val="004B4A0D"/>
    <w:rsid w:val="004B5048"/>
    <w:rsid w:val="004C7619"/>
    <w:rsid w:val="004D40D5"/>
    <w:rsid w:val="004D4A2D"/>
    <w:rsid w:val="004D5B29"/>
    <w:rsid w:val="004E1612"/>
    <w:rsid w:val="004E3EBF"/>
    <w:rsid w:val="004F23F2"/>
    <w:rsid w:val="00503C88"/>
    <w:rsid w:val="00504F17"/>
    <w:rsid w:val="0050514F"/>
    <w:rsid w:val="00507695"/>
    <w:rsid w:val="00526AE6"/>
    <w:rsid w:val="00527562"/>
    <w:rsid w:val="00531916"/>
    <w:rsid w:val="00534CC2"/>
    <w:rsid w:val="00535B5B"/>
    <w:rsid w:val="00536A2A"/>
    <w:rsid w:val="0056219C"/>
    <w:rsid w:val="00562C43"/>
    <w:rsid w:val="005658B6"/>
    <w:rsid w:val="005664F7"/>
    <w:rsid w:val="005668F1"/>
    <w:rsid w:val="0058155A"/>
    <w:rsid w:val="00586C72"/>
    <w:rsid w:val="00591782"/>
    <w:rsid w:val="005975FC"/>
    <w:rsid w:val="005B0BC1"/>
    <w:rsid w:val="005C21C8"/>
    <w:rsid w:val="005D232F"/>
    <w:rsid w:val="005D2462"/>
    <w:rsid w:val="005D4F24"/>
    <w:rsid w:val="005E14D3"/>
    <w:rsid w:val="005E16B0"/>
    <w:rsid w:val="005E4582"/>
    <w:rsid w:val="005E6504"/>
    <w:rsid w:val="005E7EAA"/>
    <w:rsid w:val="006009EB"/>
    <w:rsid w:val="00604DA4"/>
    <w:rsid w:val="0060508F"/>
    <w:rsid w:val="00610ABA"/>
    <w:rsid w:val="00615D9B"/>
    <w:rsid w:val="00615F8D"/>
    <w:rsid w:val="0062706E"/>
    <w:rsid w:val="006371D5"/>
    <w:rsid w:val="006374B8"/>
    <w:rsid w:val="0064522C"/>
    <w:rsid w:val="00646CB2"/>
    <w:rsid w:val="00647E52"/>
    <w:rsid w:val="00666DCD"/>
    <w:rsid w:val="0066759A"/>
    <w:rsid w:val="00667A66"/>
    <w:rsid w:val="006847B5"/>
    <w:rsid w:val="00693416"/>
    <w:rsid w:val="0069554A"/>
    <w:rsid w:val="006955C4"/>
    <w:rsid w:val="006A39AE"/>
    <w:rsid w:val="006A4B67"/>
    <w:rsid w:val="006B262C"/>
    <w:rsid w:val="006B415D"/>
    <w:rsid w:val="006D4D82"/>
    <w:rsid w:val="006D559D"/>
    <w:rsid w:val="006E1215"/>
    <w:rsid w:val="006E3D39"/>
    <w:rsid w:val="006E48FB"/>
    <w:rsid w:val="006E63C4"/>
    <w:rsid w:val="006E7459"/>
    <w:rsid w:val="006F0A2A"/>
    <w:rsid w:val="006F1B80"/>
    <w:rsid w:val="006F5F12"/>
    <w:rsid w:val="006F7A51"/>
    <w:rsid w:val="007029A5"/>
    <w:rsid w:val="00707B47"/>
    <w:rsid w:val="007117EF"/>
    <w:rsid w:val="0071448E"/>
    <w:rsid w:val="00715A04"/>
    <w:rsid w:val="00716811"/>
    <w:rsid w:val="00717296"/>
    <w:rsid w:val="00717A6E"/>
    <w:rsid w:val="00744B11"/>
    <w:rsid w:val="00744EE1"/>
    <w:rsid w:val="00745EC4"/>
    <w:rsid w:val="00745F8C"/>
    <w:rsid w:val="00746713"/>
    <w:rsid w:val="007476C6"/>
    <w:rsid w:val="007517A4"/>
    <w:rsid w:val="0075248D"/>
    <w:rsid w:val="00762255"/>
    <w:rsid w:val="007622F2"/>
    <w:rsid w:val="00765329"/>
    <w:rsid w:val="0076567C"/>
    <w:rsid w:val="00770ACB"/>
    <w:rsid w:val="00785692"/>
    <w:rsid w:val="00796B81"/>
    <w:rsid w:val="007A0084"/>
    <w:rsid w:val="007A614C"/>
    <w:rsid w:val="007A7113"/>
    <w:rsid w:val="007B7239"/>
    <w:rsid w:val="007C0E6A"/>
    <w:rsid w:val="007C622F"/>
    <w:rsid w:val="007D4062"/>
    <w:rsid w:val="007E7030"/>
    <w:rsid w:val="007E716F"/>
    <w:rsid w:val="007F007F"/>
    <w:rsid w:val="0080380F"/>
    <w:rsid w:val="008072F6"/>
    <w:rsid w:val="008141F8"/>
    <w:rsid w:val="00817748"/>
    <w:rsid w:val="00821EF1"/>
    <w:rsid w:val="00826F0A"/>
    <w:rsid w:val="008373E6"/>
    <w:rsid w:val="008401E0"/>
    <w:rsid w:val="008444B5"/>
    <w:rsid w:val="00867504"/>
    <w:rsid w:val="00867F1A"/>
    <w:rsid w:val="008731BA"/>
    <w:rsid w:val="00876A71"/>
    <w:rsid w:val="00891003"/>
    <w:rsid w:val="00892BFD"/>
    <w:rsid w:val="008937CA"/>
    <w:rsid w:val="008A5DD5"/>
    <w:rsid w:val="008B20A6"/>
    <w:rsid w:val="008B41BC"/>
    <w:rsid w:val="008C321C"/>
    <w:rsid w:val="008C53EF"/>
    <w:rsid w:val="008D1CB8"/>
    <w:rsid w:val="008D39D2"/>
    <w:rsid w:val="008D6F03"/>
    <w:rsid w:val="008E0524"/>
    <w:rsid w:val="008E0834"/>
    <w:rsid w:val="008E1558"/>
    <w:rsid w:val="008E48B6"/>
    <w:rsid w:val="008F05F7"/>
    <w:rsid w:val="008F07AA"/>
    <w:rsid w:val="008F2428"/>
    <w:rsid w:val="008F425A"/>
    <w:rsid w:val="008F5A7D"/>
    <w:rsid w:val="00900208"/>
    <w:rsid w:val="00905158"/>
    <w:rsid w:val="00905F04"/>
    <w:rsid w:val="00906834"/>
    <w:rsid w:val="009109E6"/>
    <w:rsid w:val="00915558"/>
    <w:rsid w:val="0091590C"/>
    <w:rsid w:val="009160CA"/>
    <w:rsid w:val="00917181"/>
    <w:rsid w:val="00926AAF"/>
    <w:rsid w:val="00931B9C"/>
    <w:rsid w:val="00936296"/>
    <w:rsid w:val="00937DED"/>
    <w:rsid w:val="00946462"/>
    <w:rsid w:val="00947126"/>
    <w:rsid w:val="00952352"/>
    <w:rsid w:val="009568A3"/>
    <w:rsid w:val="009568FF"/>
    <w:rsid w:val="009604F2"/>
    <w:rsid w:val="00965F85"/>
    <w:rsid w:val="00966B4A"/>
    <w:rsid w:val="00966DD8"/>
    <w:rsid w:val="0097448C"/>
    <w:rsid w:val="00974771"/>
    <w:rsid w:val="009801FA"/>
    <w:rsid w:val="00982F33"/>
    <w:rsid w:val="0098681A"/>
    <w:rsid w:val="009902A2"/>
    <w:rsid w:val="009936F6"/>
    <w:rsid w:val="00997EFA"/>
    <w:rsid w:val="009A00FD"/>
    <w:rsid w:val="009B3391"/>
    <w:rsid w:val="009B3AFC"/>
    <w:rsid w:val="009C455B"/>
    <w:rsid w:val="009D051A"/>
    <w:rsid w:val="009D259A"/>
    <w:rsid w:val="009D59D0"/>
    <w:rsid w:val="009D74FB"/>
    <w:rsid w:val="009E2776"/>
    <w:rsid w:val="009E4BE3"/>
    <w:rsid w:val="009F11C8"/>
    <w:rsid w:val="00A10613"/>
    <w:rsid w:val="00A12419"/>
    <w:rsid w:val="00A208A7"/>
    <w:rsid w:val="00A34633"/>
    <w:rsid w:val="00A36D4D"/>
    <w:rsid w:val="00A418A0"/>
    <w:rsid w:val="00A44D1C"/>
    <w:rsid w:val="00A4658E"/>
    <w:rsid w:val="00A46778"/>
    <w:rsid w:val="00A50C2C"/>
    <w:rsid w:val="00A52B3A"/>
    <w:rsid w:val="00A72E90"/>
    <w:rsid w:val="00A73F8A"/>
    <w:rsid w:val="00A84613"/>
    <w:rsid w:val="00A85E65"/>
    <w:rsid w:val="00A9061B"/>
    <w:rsid w:val="00A918EF"/>
    <w:rsid w:val="00AA1B21"/>
    <w:rsid w:val="00AA2C37"/>
    <w:rsid w:val="00AA3520"/>
    <w:rsid w:val="00AA68C7"/>
    <w:rsid w:val="00AB5F5F"/>
    <w:rsid w:val="00AC51D2"/>
    <w:rsid w:val="00AD1D6D"/>
    <w:rsid w:val="00AD568D"/>
    <w:rsid w:val="00AD63C0"/>
    <w:rsid w:val="00AE6B61"/>
    <w:rsid w:val="00AF4CE9"/>
    <w:rsid w:val="00AF5F3B"/>
    <w:rsid w:val="00AF5F83"/>
    <w:rsid w:val="00AF7DA0"/>
    <w:rsid w:val="00B03FDF"/>
    <w:rsid w:val="00B06B33"/>
    <w:rsid w:val="00B10B9D"/>
    <w:rsid w:val="00B24E96"/>
    <w:rsid w:val="00B3397A"/>
    <w:rsid w:val="00B33E4B"/>
    <w:rsid w:val="00B44F44"/>
    <w:rsid w:val="00B46CF9"/>
    <w:rsid w:val="00B62304"/>
    <w:rsid w:val="00B644FE"/>
    <w:rsid w:val="00B647FE"/>
    <w:rsid w:val="00B65D1D"/>
    <w:rsid w:val="00B70A54"/>
    <w:rsid w:val="00B736D9"/>
    <w:rsid w:val="00B762ED"/>
    <w:rsid w:val="00B767EF"/>
    <w:rsid w:val="00B77171"/>
    <w:rsid w:val="00B774AE"/>
    <w:rsid w:val="00B8017C"/>
    <w:rsid w:val="00B956E5"/>
    <w:rsid w:val="00B97E72"/>
    <w:rsid w:val="00BA4BFF"/>
    <w:rsid w:val="00BB0AA0"/>
    <w:rsid w:val="00BB0D54"/>
    <w:rsid w:val="00BB1B51"/>
    <w:rsid w:val="00BC1019"/>
    <w:rsid w:val="00BC1EAD"/>
    <w:rsid w:val="00BD09AC"/>
    <w:rsid w:val="00BD222A"/>
    <w:rsid w:val="00BD345F"/>
    <w:rsid w:val="00BD44FA"/>
    <w:rsid w:val="00BD6320"/>
    <w:rsid w:val="00BE751A"/>
    <w:rsid w:val="00BE7C24"/>
    <w:rsid w:val="00C008A0"/>
    <w:rsid w:val="00C078D3"/>
    <w:rsid w:val="00C225AD"/>
    <w:rsid w:val="00C316C5"/>
    <w:rsid w:val="00C3197B"/>
    <w:rsid w:val="00C403A3"/>
    <w:rsid w:val="00C46363"/>
    <w:rsid w:val="00C54CFE"/>
    <w:rsid w:val="00C56394"/>
    <w:rsid w:val="00C61B8D"/>
    <w:rsid w:val="00C62061"/>
    <w:rsid w:val="00C660C6"/>
    <w:rsid w:val="00C676EE"/>
    <w:rsid w:val="00C74C1E"/>
    <w:rsid w:val="00C74D21"/>
    <w:rsid w:val="00C800E5"/>
    <w:rsid w:val="00C83DDA"/>
    <w:rsid w:val="00C930A9"/>
    <w:rsid w:val="00CA3C1C"/>
    <w:rsid w:val="00CA70CB"/>
    <w:rsid w:val="00CB23DA"/>
    <w:rsid w:val="00CB2A04"/>
    <w:rsid w:val="00CC5B70"/>
    <w:rsid w:val="00CC5F1D"/>
    <w:rsid w:val="00CD7001"/>
    <w:rsid w:val="00CF0FD6"/>
    <w:rsid w:val="00CF2F88"/>
    <w:rsid w:val="00CF6964"/>
    <w:rsid w:val="00D0339D"/>
    <w:rsid w:val="00D06D17"/>
    <w:rsid w:val="00D1425E"/>
    <w:rsid w:val="00D33F94"/>
    <w:rsid w:val="00D425AA"/>
    <w:rsid w:val="00D42F17"/>
    <w:rsid w:val="00D44593"/>
    <w:rsid w:val="00D45932"/>
    <w:rsid w:val="00D47DB6"/>
    <w:rsid w:val="00D643CE"/>
    <w:rsid w:val="00D6606C"/>
    <w:rsid w:val="00D739BF"/>
    <w:rsid w:val="00D73C95"/>
    <w:rsid w:val="00D75A2A"/>
    <w:rsid w:val="00D7762F"/>
    <w:rsid w:val="00D77EE0"/>
    <w:rsid w:val="00D800B2"/>
    <w:rsid w:val="00D811FD"/>
    <w:rsid w:val="00D8134E"/>
    <w:rsid w:val="00D82050"/>
    <w:rsid w:val="00D9578A"/>
    <w:rsid w:val="00DA4A10"/>
    <w:rsid w:val="00DA558A"/>
    <w:rsid w:val="00DA5BEF"/>
    <w:rsid w:val="00DB0329"/>
    <w:rsid w:val="00DC026D"/>
    <w:rsid w:val="00DC4CE6"/>
    <w:rsid w:val="00DC71A9"/>
    <w:rsid w:val="00DD0107"/>
    <w:rsid w:val="00DD63E4"/>
    <w:rsid w:val="00DD6E97"/>
    <w:rsid w:val="00DE06DA"/>
    <w:rsid w:val="00DE4FBA"/>
    <w:rsid w:val="00DF1004"/>
    <w:rsid w:val="00DF189B"/>
    <w:rsid w:val="00DF7EBD"/>
    <w:rsid w:val="00E007FC"/>
    <w:rsid w:val="00E1040E"/>
    <w:rsid w:val="00E13A97"/>
    <w:rsid w:val="00E2170B"/>
    <w:rsid w:val="00E23F20"/>
    <w:rsid w:val="00E3070F"/>
    <w:rsid w:val="00E30D44"/>
    <w:rsid w:val="00E321E8"/>
    <w:rsid w:val="00E3552C"/>
    <w:rsid w:val="00E42D10"/>
    <w:rsid w:val="00E50452"/>
    <w:rsid w:val="00E512CD"/>
    <w:rsid w:val="00E56921"/>
    <w:rsid w:val="00E76B3E"/>
    <w:rsid w:val="00E804C9"/>
    <w:rsid w:val="00E810F6"/>
    <w:rsid w:val="00E8140F"/>
    <w:rsid w:val="00E91058"/>
    <w:rsid w:val="00E949FF"/>
    <w:rsid w:val="00EA56F1"/>
    <w:rsid w:val="00EB4B78"/>
    <w:rsid w:val="00EB4D75"/>
    <w:rsid w:val="00EB55DE"/>
    <w:rsid w:val="00ED03F0"/>
    <w:rsid w:val="00EE33BA"/>
    <w:rsid w:val="00EF36E2"/>
    <w:rsid w:val="00F000EB"/>
    <w:rsid w:val="00F031FE"/>
    <w:rsid w:val="00F033A1"/>
    <w:rsid w:val="00F0518E"/>
    <w:rsid w:val="00F1076F"/>
    <w:rsid w:val="00F10B9C"/>
    <w:rsid w:val="00F11EDC"/>
    <w:rsid w:val="00F127EF"/>
    <w:rsid w:val="00F23D9A"/>
    <w:rsid w:val="00F23EB5"/>
    <w:rsid w:val="00F2733D"/>
    <w:rsid w:val="00F277D0"/>
    <w:rsid w:val="00F40A81"/>
    <w:rsid w:val="00F54846"/>
    <w:rsid w:val="00F62A33"/>
    <w:rsid w:val="00F6574C"/>
    <w:rsid w:val="00F66289"/>
    <w:rsid w:val="00F827B1"/>
    <w:rsid w:val="00F91FD8"/>
    <w:rsid w:val="00F9347F"/>
    <w:rsid w:val="00FA04BC"/>
    <w:rsid w:val="00FA15A9"/>
    <w:rsid w:val="00FA4AFC"/>
    <w:rsid w:val="00FA79F9"/>
    <w:rsid w:val="00FB0EA7"/>
    <w:rsid w:val="00FC36FA"/>
    <w:rsid w:val="00FC6C2A"/>
    <w:rsid w:val="00FD42E3"/>
    <w:rsid w:val="00FD42FD"/>
    <w:rsid w:val="00FD5F84"/>
    <w:rsid w:val="00FD62EA"/>
    <w:rsid w:val="00FF688B"/>
    <w:rsid w:val="70F50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568D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578</Words>
  <Characters>3296</Characters>
  <Application>Microsoft Office Outlook</Application>
  <DocSecurity>0</DocSecurity>
  <Lines>0</Lines>
  <Paragraphs>0</Paragraphs>
  <ScaleCrop>false</ScaleCrop>
  <Company>Charly Corp.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REGLAMENT CURSA DEL RODAL DE SABADELL 2011 </dc:title>
  <dc:subject/>
  <dc:creator>eaguilar</dc:creator>
  <cp:keywords/>
  <dc:description/>
  <cp:lastModifiedBy>eaguilar</cp:lastModifiedBy>
  <cp:revision>3</cp:revision>
  <cp:lastPrinted>2014-01-22T17:14:00Z</cp:lastPrinted>
  <dcterms:created xsi:type="dcterms:W3CDTF">2017-01-11T15:28:00Z</dcterms:created>
  <dcterms:modified xsi:type="dcterms:W3CDTF">2017-01-11T15:33:00Z</dcterms:modified>
</cp:coreProperties>
</file>