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957" w:rsidRPr="00536EB3" w:rsidRDefault="00B96273" w:rsidP="002715A7">
      <w:pPr>
        <w:pStyle w:val="Ttulo1"/>
        <w:spacing w:before="0"/>
        <w:rPr>
          <w:u w:val="single"/>
        </w:rPr>
      </w:pPr>
      <w:r>
        <w:rPr>
          <w:u w:val="single"/>
        </w:rPr>
        <w:t>REGLAMENT CURSA</w:t>
      </w:r>
      <w:r w:rsidR="00484A02" w:rsidRPr="00536EB3">
        <w:rPr>
          <w:u w:val="single"/>
        </w:rPr>
        <w:t xml:space="preserve"> POPULAR 5K SME VILA-REAL</w:t>
      </w:r>
    </w:p>
    <w:p w:rsidR="00484A02" w:rsidRDefault="00484A02" w:rsidP="00484A02"/>
    <w:p w:rsidR="00682957" w:rsidRDefault="00484A02" w:rsidP="00484A02">
      <w:r>
        <w:t>El SME de Vila-real organitza el</w:t>
      </w:r>
      <w:r w:rsidR="00EC77EA">
        <w:t xml:space="preserve"> dia 7 de novembre de 2021</w:t>
      </w:r>
      <w:r w:rsidR="00682957">
        <w:t xml:space="preserve"> el</w:t>
      </w:r>
      <w:r>
        <w:t xml:space="preserve"> 5K SME 2021 per a reprendre la pràctica esportiva del </w:t>
      </w:r>
      <w:proofErr w:type="spellStart"/>
      <w:r>
        <w:t>running</w:t>
      </w:r>
      <w:proofErr w:type="spellEnd"/>
      <w:r>
        <w:t xml:space="preserve"> popular. L’objectiu principal d’</w:t>
      </w:r>
      <w:r w:rsidR="00EC77EA">
        <w:t>aquesta cursa</w:t>
      </w:r>
      <w:r w:rsidR="007531A0">
        <w:t xml:space="preserve"> é</w:t>
      </w:r>
      <w:r>
        <w:t xml:space="preserve">s incentivar la participació en les activitats de </w:t>
      </w:r>
      <w:proofErr w:type="spellStart"/>
      <w:r>
        <w:t>running</w:t>
      </w:r>
      <w:proofErr w:type="spellEnd"/>
      <w:r>
        <w:t xml:space="preserve"> com un hàbit de vida saludable per a totes les edats i proporcionar la seguretat </w:t>
      </w:r>
      <w:r w:rsidR="007531A0">
        <w:t xml:space="preserve">al </w:t>
      </w:r>
      <w:r>
        <w:t>participant, organitzador i públic.</w:t>
      </w:r>
    </w:p>
    <w:p w:rsidR="00F25A93" w:rsidRDefault="00F25A93" w:rsidP="00484A02">
      <w:r>
        <w:t xml:space="preserve">L’organitzador de la </w:t>
      </w:r>
      <w:r w:rsidR="00EC77EA">
        <w:t>prova</w:t>
      </w:r>
      <w:r>
        <w:t xml:space="preserve"> es reserva el dret de modificar </w:t>
      </w:r>
      <w:r w:rsidR="00883B23">
        <w:t xml:space="preserve">tant </w:t>
      </w:r>
      <w:r>
        <w:t>el present reglament</w:t>
      </w:r>
      <w:r w:rsidR="00883B23">
        <w:t>, com els horaris i els procediments</w:t>
      </w:r>
      <w:r>
        <w:t xml:space="preserve"> ab</w:t>
      </w:r>
      <w:r w:rsidR="00EC77EA">
        <w:t>ans de la celebració de la cursa</w:t>
      </w:r>
      <w:r>
        <w:t>, així com la suspensió de la mateixa per motius aliens a l</w:t>
      </w:r>
      <w:r w:rsidR="00EC77EA">
        <w:t>’organització.</w:t>
      </w:r>
    </w:p>
    <w:p w:rsidR="00883B23" w:rsidRDefault="00883B23" w:rsidP="00484A02">
      <w:r>
        <w:t xml:space="preserve">L’organitzador adverteix als participants dels riscos derivats de la seua participació, els quals </w:t>
      </w:r>
      <w:r w:rsidR="007531A0">
        <w:t>es</w:t>
      </w:r>
      <w:r>
        <w:t xml:space="preserve"> comprometen a seguir les mesures de seguretat informades per l’organitzador.</w:t>
      </w:r>
    </w:p>
    <w:p w:rsidR="00883B23" w:rsidRDefault="00883B23" w:rsidP="00484A02">
      <w:r>
        <w:t>Queda prohibida la inscripció el mateix dia de la prova.</w:t>
      </w:r>
    </w:p>
    <w:p w:rsidR="00883B23" w:rsidRDefault="00883B23" w:rsidP="00484A02">
      <w:r>
        <w:t xml:space="preserve">El dorsal portarà inclòs un xip per al control del cronometratge.   </w:t>
      </w:r>
    </w:p>
    <w:p w:rsidR="00F25A93" w:rsidRDefault="00F25A93" w:rsidP="00484A02">
      <w:r>
        <w:t>Pel que fa a la</w:t>
      </w:r>
      <w:r w:rsidR="007531A0">
        <w:t xml:space="preserve"> prova, cal tenir en compte</w:t>
      </w:r>
      <w:r w:rsidR="00317567">
        <w:t xml:space="preserve"> el protocol</w:t>
      </w:r>
      <w:r>
        <w:t xml:space="preserve"> </w:t>
      </w:r>
      <w:proofErr w:type="spellStart"/>
      <w:r>
        <w:t>Covid</w:t>
      </w:r>
      <w:proofErr w:type="spellEnd"/>
      <w:r w:rsidR="00273A1E">
        <w:t xml:space="preserve"> 19</w:t>
      </w:r>
      <w:r>
        <w:t>. El no compliment del protocol de la prova, que seguidament s’especifica, serà motiu de desqualificació i expul</w:t>
      </w:r>
      <w:r w:rsidR="007531A0">
        <w:t>sió de la mateixa. El protocol é</w:t>
      </w:r>
      <w:r>
        <w:t>s el següent:</w:t>
      </w:r>
    </w:p>
    <w:p w:rsidR="00F25A93" w:rsidRDefault="00F25A93" w:rsidP="00F25A93">
      <w:pPr>
        <w:pStyle w:val="Prrafodelista"/>
        <w:numPr>
          <w:ilvl w:val="0"/>
          <w:numId w:val="1"/>
        </w:numPr>
      </w:pPr>
      <w:r>
        <w:t>Inscripció limitad</w:t>
      </w:r>
      <w:r w:rsidR="00682957">
        <w:t>a a 400 corredors.</w:t>
      </w:r>
    </w:p>
    <w:p w:rsidR="00682957" w:rsidRDefault="00682957" w:rsidP="00F25A93">
      <w:pPr>
        <w:pStyle w:val="Prrafodelista"/>
        <w:numPr>
          <w:ilvl w:val="0"/>
          <w:numId w:val="1"/>
        </w:numPr>
      </w:pPr>
      <w:r>
        <w:t>Els corredors tindran accés a la zona de recollida de dorsals sense acompanya</w:t>
      </w:r>
      <w:r w:rsidR="007531A0">
        <w:t>n</w:t>
      </w:r>
      <w:r>
        <w:t>ts.</w:t>
      </w:r>
    </w:p>
    <w:p w:rsidR="00682957" w:rsidRDefault="00682957" w:rsidP="00F25A93">
      <w:pPr>
        <w:pStyle w:val="Prrafodelista"/>
        <w:numPr>
          <w:ilvl w:val="0"/>
          <w:numId w:val="1"/>
        </w:numPr>
      </w:pPr>
      <w:r>
        <w:t xml:space="preserve">S’ha de </w:t>
      </w:r>
      <w:r w:rsidR="007531A0">
        <w:t>mantenir</w:t>
      </w:r>
      <w:r>
        <w:t xml:space="preserve"> sempre la distància de seguretat de 1.5m amb altres participants, organitzadors...</w:t>
      </w:r>
    </w:p>
    <w:p w:rsidR="00682957" w:rsidRDefault="00682957" w:rsidP="00F25A93">
      <w:pPr>
        <w:pStyle w:val="Prrafodelista"/>
        <w:numPr>
          <w:ilvl w:val="0"/>
          <w:numId w:val="1"/>
        </w:numPr>
      </w:pPr>
      <w:r>
        <w:t>La</w:t>
      </w:r>
      <w:r w:rsidR="007531A0">
        <w:t xml:space="preserve"> mascareta és obligatòria fins</w:t>
      </w:r>
      <w:r>
        <w:t xml:space="preserve"> després de donar l’eixida de la carrera.</w:t>
      </w:r>
    </w:p>
    <w:p w:rsidR="00682957" w:rsidRDefault="00682957" w:rsidP="00F25A93">
      <w:pPr>
        <w:pStyle w:val="Prrafodelista"/>
        <w:numPr>
          <w:ilvl w:val="0"/>
          <w:numId w:val="1"/>
        </w:numPr>
      </w:pPr>
      <w:r>
        <w:t>A l’arribada a meta</w:t>
      </w:r>
      <w:r w:rsidR="007531A0">
        <w:t>,</w:t>
      </w:r>
      <w:r>
        <w:t xml:space="preserve"> els participants han de tornar a posar-se la mascareta pròpia o la que tindran al seu abast per part de l’organització.</w:t>
      </w:r>
    </w:p>
    <w:p w:rsidR="00682957" w:rsidRDefault="00682957" w:rsidP="00F25A93">
      <w:pPr>
        <w:pStyle w:val="Prrafodelista"/>
        <w:numPr>
          <w:ilvl w:val="0"/>
          <w:numId w:val="1"/>
        </w:numPr>
      </w:pPr>
      <w:r>
        <w:t xml:space="preserve">Els participants han de mantenir la distància de seguretat en tot moment durant la </w:t>
      </w:r>
      <w:r w:rsidR="007531A0">
        <w:t>cursa</w:t>
      </w:r>
      <w:r>
        <w:t xml:space="preserve"> i evitar córrer en línia vertical amb altres participants que no pertanyen al seu grup bombolla.</w:t>
      </w:r>
    </w:p>
    <w:p w:rsidR="00682957" w:rsidRDefault="00682957" w:rsidP="00F25A93">
      <w:pPr>
        <w:pStyle w:val="Prrafodelista"/>
        <w:numPr>
          <w:ilvl w:val="0"/>
          <w:numId w:val="1"/>
        </w:numPr>
      </w:pPr>
      <w:r>
        <w:t>Hi haurà disponible gel hidroalcohòlic per als participants.</w:t>
      </w:r>
    </w:p>
    <w:p w:rsidR="00682957" w:rsidRDefault="007531A0" w:rsidP="00682957">
      <w:pPr>
        <w:pStyle w:val="Prrafodelista"/>
        <w:numPr>
          <w:ilvl w:val="0"/>
          <w:numId w:val="1"/>
        </w:numPr>
      </w:pPr>
      <w:r>
        <w:t>S’evitaran</w:t>
      </w:r>
      <w:r w:rsidR="00682957">
        <w:t xml:space="preserve"> les salutacions efusives entre participants.</w:t>
      </w:r>
    </w:p>
    <w:p w:rsidR="00697BF8" w:rsidRDefault="00682957" w:rsidP="00883B23">
      <w:pPr>
        <w:pStyle w:val="Prrafodelista"/>
        <w:numPr>
          <w:ilvl w:val="0"/>
          <w:numId w:val="1"/>
        </w:numPr>
      </w:pPr>
      <w:r>
        <w:t xml:space="preserve">L’avituallament al finalitzar la </w:t>
      </w:r>
      <w:r w:rsidR="007531A0">
        <w:t>cursa</w:t>
      </w:r>
      <w:r>
        <w:t xml:space="preserve"> es farà mantenint la </w:t>
      </w:r>
      <w:r w:rsidR="007531A0">
        <w:t>distà</w:t>
      </w:r>
      <w:r>
        <w:t>ncia de seguretat.</w:t>
      </w:r>
      <w:r w:rsidR="00697BF8">
        <w:t xml:space="preserve"> </w:t>
      </w:r>
    </w:p>
    <w:p w:rsidR="00682957" w:rsidRDefault="00F163F1" w:rsidP="00484A02">
      <w:r>
        <w:t xml:space="preserve">La data de la prova serà el 7 de novembre de 2021, encara que, </w:t>
      </w:r>
      <w:r w:rsidR="007531A0">
        <w:t xml:space="preserve">podria </w:t>
      </w:r>
      <w:r w:rsidR="00484A02">
        <w:t>veure</w:t>
      </w:r>
      <w:r w:rsidR="007531A0">
        <w:t>’s</w:t>
      </w:r>
      <w:r w:rsidR="00484A02">
        <w:t xml:space="preserve"> modificada degut a raons aliens a l’organització.</w:t>
      </w:r>
    </w:p>
    <w:p w:rsidR="00682957" w:rsidRDefault="007531A0" w:rsidP="00682957">
      <w:pPr>
        <w:pStyle w:val="Ttulo1"/>
      </w:pPr>
      <w:r>
        <w:t>Article 1r</w:t>
      </w:r>
      <w:r w:rsidR="00536EB3">
        <w:t>: PARTICIPANTS</w:t>
      </w:r>
    </w:p>
    <w:p w:rsidR="00EC77EA" w:rsidRDefault="00EC77EA" w:rsidP="00EC77EA"/>
    <w:p w:rsidR="00EC77EA" w:rsidRDefault="00EC77EA" w:rsidP="00EC77EA">
      <w:r>
        <w:t>Ca</w:t>
      </w:r>
      <w:r w:rsidR="007531A0">
        <w:t>l destacar que la cursa 5K SME é</w:t>
      </w:r>
      <w:r>
        <w:t>s una prova oberta a homes i dones d</w:t>
      </w:r>
      <w:r w:rsidR="007531A0">
        <w:t>es de</w:t>
      </w:r>
      <w:r>
        <w:t>ls 14 anys. Els participants menors d’edat precisaran d’autorització del representant legal.</w:t>
      </w:r>
    </w:p>
    <w:p w:rsidR="00EC77EA" w:rsidRDefault="007531A0" w:rsidP="002715A7">
      <w:pPr>
        <w:pStyle w:val="Ttulo1"/>
      </w:pPr>
      <w:r>
        <w:lastRenderedPageBreak/>
        <w:t>Article 2n</w:t>
      </w:r>
      <w:r w:rsidR="00536EB3">
        <w:t>: INSCRIPCIONS</w:t>
      </w:r>
    </w:p>
    <w:p w:rsidR="00EC77EA" w:rsidRDefault="00EC77EA" w:rsidP="00EC77EA"/>
    <w:p w:rsidR="00EC77EA" w:rsidRDefault="00EC77EA" w:rsidP="00EC77EA">
      <w:r>
        <w:t>Les inscripcions es podran realitzar:</w:t>
      </w:r>
    </w:p>
    <w:p w:rsidR="00EC77EA" w:rsidRDefault="00EC77EA" w:rsidP="00EC77EA">
      <w:pPr>
        <w:pStyle w:val="Prrafodelista"/>
        <w:numPr>
          <w:ilvl w:val="0"/>
          <w:numId w:val="1"/>
        </w:numPr>
      </w:pPr>
      <w:r>
        <w:t>Telemàticament: mitjançant la web</w:t>
      </w:r>
      <w:r w:rsidR="007531A0">
        <w:t>.</w:t>
      </w:r>
    </w:p>
    <w:p w:rsidR="00EC77EA" w:rsidRDefault="00EC77EA" w:rsidP="00EC77EA">
      <w:pPr>
        <w:pStyle w:val="Prrafodelista"/>
        <w:numPr>
          <w:ilvl w:val="0"/>
          <w:numId w:val="1"/>
        </w:numPr>
      </w:pPr>
      <w:r>
        <w:t xml:space="preserve">Presencialment en les tendes d’esport: Esport-2, Deportes Eva i A1F </w:t>
      </w:r>
      <w:proofErr w:type="spellStart"/>
      <w:r>
        <w:t>Sport</w:t>
      </w:r>
      <w:proofErr w:type="spellEnd"/>
      <w:r>
        <w:t>.</w:t>
      </w:r>
    </w:p>
    <w:p w:rsidR="00A6320A" w:rsidRDefault="00A6320A" w:rsidP="00EC77EA">
      <w:pPr>
        <w:pStyle w:val="Prrafodelista"/>
        <w:numPr>
          <w:ilvl w:val="0"/>
          <w:numId w:val="1"/>
        </w:numPr>
      </w:pPr>
      <w:r>
        <w:t xml:space="preserve">A partir del dia 29 de octubre no es </w:t>
      </w:r>
      <w:proofErr w:type="spellStart"/>
      <w:r>
        <w:t>garantitza</w:t>
      </w:r>
      <w:proofErr w:type="spellEnd"/>
      <w:r>
        <w:t xml:space="preserve"> les talles de les samarretes sol·licitades.</w:t>
      </w:r>
    </w:p>
    <w:p w:rsidR="00EC77EA" w:rsidRDefault="00EC77EA" w:rsidP="00EC77EA">
      <w:pPr>
        <w:pStyle w:val="Ttulo1"/>
      </w:pPr>
      <w:r>
        <w:t>Article 3</w:t>
      </w:r>
      <w:r w:rsidR="007531A0">
        <w:t>r</w:t>
      </w:r>
      <w:r>
        <w:t xml:space="preserve">: </w:t>
      </w:r>
      <w:r w:rsidR="00536EB3">
        <w:t>CATEGORIES</w:t>
      </w:r>
      <w:r>
        <w:t xml:space="preserve"> </w:t>
      </w:r>
    </w:p>
    <w:p w:rsidR="00536EB3" w:rsidRDefault="00536EB3" w:rsidP="00536EB3"/>
    <w:p w:rsidR="00536EB3" w:rsidRDefault="00536EB3" w:rsidP="00536EB3">
      <w:r>
        <w:t xml:space="preserve">Tant en la </w:t>
      </w:r>
      <w:r w:rsidR="007531A0">
        <w:t>condició</w:t>
      </w:r>
      <w:r>
        <w:t xml:space="preserve"> masculina com femenina exis</w:t>
      </w:r>
      <w:r w:rsidR="00697BF8">
        <w:t>teixen les següents categories:</w:t>
      </w:r>
    </w:p>
    <w:p w:rsidR="00536EB3" w:rsidRDefault="00536EB3" w:rsidP="00536EB3">
      <w:pPr>
        <w:pStyle w:val="Prrafodelista"/>
        <w:numPr>
          <w:ilvl w:val="0"/>
          <w:numId w:val="2"/>
        </w:numPr>
      </w:pPr>
      <w:r>
        <w:t>De 14 a 19 anys (de 2007 a 2002)</w:t>
      </w:r>
    </w:p>
    <w:p w:rsidR="00536EB3" w:rsidRDefault="00697BF8" w:rsidP="00536EB3">
      <w:pPr>
        <w:pStyle w:val="Prrafodelista"/>
        <w:numPr>
          <w:ilvl w:val="0"/>
          <w:numId w:val="2"/>
        </w:numPr>
      </w:pPr>
      <w:r>
        <w:t>De 20 a 24</w:t>
      </w:r>
      <w:r w:rsidR="00536EB3">
        <w:t xml:space="preserve"> anys (de 2001 a 1997)</w:t>
      </w:r>
    </w:p>
    <w:p w:rsidR="00536EB3" w:rsidRDefault="00697BF8" w:rsidP="00536EB3">
      <w:pPr>
        <w:pStyle w:val="Prrafodelista"/>
        <w:numPr>
          <w:ilvl w:val="0"/>
          <w:numId w:val="2"/>
        </w:numPr>
      </w:pPr>
      <w:r>
        <w:t>De 25 a 29</w:t>
      </w:r>
      <w:r w:rsidR="00536EB3">
        <w:t xml:space="preserve"> anys (de 1996 a 1992)</w:t>
      </w:r>
    </w:p>
    <w:p w:rsidR="00536EB3" w:rsidRDefault="00536EB3" w:rsidP="00536EB3">
      <w:pPr>
        <w:pStyle w:val="Prrafodelista"/>
        <w:numPr>
          <w:ilvl w:val="0"/>
          <w:numId w:val="2"/>
        </w:numPr>
      </w:pPr>
      <w:r>
        <w:t>De 30 a 34 anys (de 1991 a 1987)</w:t>
      </w:r>
    </w:p>
    <w:p w:rsidR="00536EB3" w:rsidRDefault="00536EB3" w:rsidP="00536EB3">
      <w:pPr>
        <w:pStyle w:val="Prrafodelista"/>
        <w:numPr>
          <w:ilvl w:val="0"/>
          <w:numId w:val="2"/>
        </w:numPr>
      </w:pPr>
      <w:r>
        <w:t>De 35 a 39 anys (de 1986 a 1982)</w:t>
      </w:r>
    </w:p>
    <w:p w:rsidR="00536EB3" w:rsidRDefault="00536EB3" w:rsidP="00536EB3">
      <w:pPr>
        <w:pStyle w:val="Prrafodelista"/>
        <w:numPr>
          <w:ilvl w:val="0"/>
          <w:numId w:val="2"/>
        </w:numPr>
      </w:pPr>
      <w:r>
        <w:t>De 40 a 44 anys (de 1981 a 1977)</w:t>
      </w:r>
    </w:p>
    <w:p w:rsidR="00536EB3" w:rsidRDefault="00536EB3" w:rsidP="00536EB3">
      <w:pPr>
        <w:pStyle w:val="Prrafodelista"/>
        <w:numPr>
          <w:ilvl w:val="0"/>
          <w:numId w:val="2"/>
        </w:numPr>
      </w:pPr>
      <w:r>
        <w:t>De 45 a 49 anys (de 1976 a 1972)</w:t>
      </w:r>
    </w:p>
    <w:p w:rsidR="00536EB3" w:rsidRDefault="00697BF8" w:rsidP="00536EB3">
      <w:pPr>
        <w:pStyle w:val="Prrafodelista"/>
        <w:numPr>
          <w:ilvl w:val="0"/>
          <w:numId w:val="2"/>
        </w:numPr>
      </w:pPr>
      <w:r>
        <w:t>De 50 a 54</w:t>
      </w:r>
      <w:r w:rsidR="00536EB3">
        <w:t xml:space="preserve"> anys (de 1971 a 1967)</w:t>
      </w:r>
    </w:p>
    <w:p w:rsidR="00536EB3" w:rsidRDefault="00A6320A" w:rsidP="00536EB3">
      <w:pPr>
        <w:pStyle w:val="Prrafodelista"/>
        <w:numPr>
          <w:ilvl w:val="0"/>
          <w:numId w:val="2"/>
        </w:numPr>
      </w:pPr>
      <w:r>
        <w:t>De 55</w:t>
      </w:r>
      <w:r w:rsidR="00697BF8">
        <w:t xml:space="preserve"> a 59</w:t>
      </w:r>
      <w:r w:rsidR="00536EB3">
        <w:t xml:space="preserve"> anys (de 1966 a 1962)</w:t>
      </w:r>
    </w:p>
    <w:p w:rsidR="00536EB3" w:rsidRDefault="00A6320A" w:rsidP="00536EB3">
      <w:pPr>
        <w:pStyle w:val="Prrafodelista"/>
        <w:numPr>
          <w:ilvl w:val="0"/>
          <w:numId w:val="2"/>
        </w:numPr>
      </w:pPr>
      <w:r>
        <w:t>De 60</w:t>
      </w:r>
      <w:r w:rsidR="00697BF8">
        <w:t xml:space="preserve"> a 64</w:t>
      </w:r>
      <w:r w:rsidR="00536EB3">
        <w:t xml:space="preserve"> anys (de 1961 a 1957)</w:t>
      </w:r>
    </w:p>
    <w:p w:rsidR="00536EB3" w:rsidRDefault="00A6320A" w:rsidP="00536EB3">
      <w:pPr>
        <w:pStyle w:val="Prrafodelista"/>
        <w:numPr>
          <w:ilvl w:val="0"/>
          <w:numId w:val="2"/>
        </w:numPr>
      </w:pPr>
      <w:r>
        <w:t>De 65</w:t>
      </w:r>
      <w:r w:rsidR="00697BF8">
        <w:t xml:space="preserve"> a 69</w:t>
      </w:r>
      <w:r w:rsidR="00536EB3">
        <w:t xml:space="preserve"> anys (de 1956 a 1952)</w:t>
      </w:r>
    </w:p>
    <w:p w:rsidR="00536EB3" w:rsidRDefault="00A6320A" w:rsidP="00536EB3">
      <w:pPr>
        <w:pStyle w:val="Prrafodelista"/>
        <w:numPr>
          <w:ilvl w:val="0"/>
          <w:numId w:val="2"/>
        </w:numPr>
      </w:pPr>
      <w:r>
        <w:t>De 70</w:t>
      </w:r>
      <w:r w:rsidR="00697BF8">
        <w:t xml:space="preserve"> a 74 anys (de 1951 a 1947)</w:t>
      </w:r>
    </w:p>
    <w:p w:rsidR="00697BF8" w:rsidRDefault="00697BF8" w:rsidP="00536EB3">
      <w:pPr>
        <w:pStyle w:val="Prrafodelista"/>
        <w:numPr>
          <w:ilvl w:val="0"/>
          <w:numId w:val="2"/>
        </w:numPr>
      </w:pPr>
      <w:r>
        <w:t>De 75 a 79 anys (de 1946 a 1942)</w:t>
      </w:r>
    </w:p>
    <w:p w:rsidR="00697BF8" w:rsidRDefault="00697BF8" w:rsidP="00697BF8">
      <w:pPr>
        <w:pStyle w:val="Prrafodelista"/>
        <w:numPr>
          <w:ilvl w:val="0"/>
          <w:numId w:val="2"/>
        </w:numPr>
      </w:pPr>
      <w:r>
        <w:t>Més de 80 anys (nascuts en 1941 o abans)</w:t>
      </w:r>
    </w:p>
    <w:p w:rsidR="00697BF8" w:rsidRDefault="00697BF8" w:rsidP="00697BF8">
      <w:pPr>
        <w:pStyle w:val="Ttulo1"/>
      </w:pPr>
      <w:r>
        <w:t>Article 4</w:t>
      </w:r>
      <w:r w:rsidR="007531A0">
        <w:t>t</w:t>
      </w:r>
      <w:r>
        <w:t>: PREMIS</w:t>
      </w:r>
    </w:p>
    <w:p w:rsidR="00697BF8" w:rsidRDefault="00697BF8" w:rsidP="00697BF8"/>
    <w:p w:rsidR="00697BF8" w:rsidRDefault="00883B23" w:rsidP="00697BF8">
      <w:r>
        <w:t>El lliuram</w:t>
      </w:r>
      <w:r w:rsidR="007531A0">
        <w:t>ent de trofeus es realitzarà a l’</w:t>
      </w:r>
      <w:r>
        <w:t>acabar la cursa y e</w:t>
      </w:r>
      <w:r w:rsidR="00697BF8">
        <w:t xml:space="preserve">s premiarà </w:t>
      </w:r>
      <w:r>
        <w:t>als tres primers participants de cada categoria, tant masculins com femenins.</w:t>
      </w:r>
    </w:p>
    <w:p w:rsidR="00273A1E" w:rsidRDefault="00273A1E" w:rsidP="00273A1E">
      <w:pPr>
        <w:pStyle w:val="Ttulo1"/>
      </w:pPr>
      <w:r>
        <w:t>Articl</w:t>
      </w:r>
      <w:r w:rsidR="007531A0">
        <w:t>e 5é</w:t>
      </w:r>
      <w:r w:rsidR="00086603">
        <w:t>:</w:t>
      </w:r>
      <w:r>
        <w:t xml:space="preserve"> RECLAMACIONS</w:t>
      </w:r>
    </w:p>
    <w:p w:rsidR="00273A1E" w:rsidRDefault="00273A1E" w:rsidP="00273A1E"/>
    <w:p w:rsidR="00273A1E" w:rsidRDefault="007531A0" w:rsidP="00273A1E">
      <w:r>
        <w:t>Es podran</w:t>
      </w:r>
      <w:r w:rsidR="00273A1E">
        <w:t xml:space="preserve"> realitzar les reclamacions fins a 72 hores després de la publicació dels resultats en la web: </w:t>
      </w:r>
      <w:hyperlink r:id="rId9" w:history="1">
        <w:r w:rsidR="00273A1E" w:rsidRPr="00FD65C0">
          <w:rPr>
            <w:rStyle w:val="Hipervnculo"/>
          </w:rPr>
          <w:t>https://www.circuitcarrerespopularsvila-real.com</w:t>
        </w:r>
      </w:hyperlink>
      <w:r w:rsidR="00273A1E">
        <w:t>, via e-ma</w:t>
      </w:r>
      <w:bookmarkStart w:id="0" w:name="_GoBack"/>
      <w:bookmarkEnd w:id="0"/>
      <w:r w:rsidR="00273A1E">
        <w:t xml:space="preserve">il a </w:t>
      </w:r>
      <w:r w:rsidR="00A6320A">
        <w:t>sreula</w:t>
      </w:r>
      <w:r w:rsidR="00A6320A" w:rsidRPr="00A6320A">
        <w:t>@</w:t>
      </w:r>
      <w:r w:rsidR="00A6320A">
        <w:t>vila-real.es</w:t>
      </w:r>
    </w:p>
    <w:p w:rsidR="00264230" w:rsidRDefault="00264230" w:rsidP="00273A1E"/>
    <w:p w:rsidR="00264230" w:rsidRDefault="007531A0" w:rsidP="00264230">
      <w:pPr>
        <w:pStyle w:val="Ttulo1"/>
      </w:pPr>
      <w:r>
        <w:t>Article 6é</w:t>
      </w:r>
      <w:r w:rsidR="00086603">
        <w:t>:</w:t>
      </w:r>
      <w:r w:rsidR="00264230">
        <w:t xml:space="preserve"> RESPONSABILITAT CIVIL I D’ACCIDENTS</w:t>
      </w:r>
    </w:p>
    <w:p w:rsidR="00264230" w:rsidRDefault="00264230" w:rsidP="00264230"/>
    <w:p w:rsidR="00264230" w:rsidRDefault="00264230" w:rsidP="00264230">
      <w:r>
        <w:t>Tots els atletes participants tindran cobertura de responsabilitat civil i d’accidents.</w:t>
      </w:r>
    </w:p>
    <w:p w:rsidR="00264230" w:rsidRDefault="00264230" w:rsidP="00264230">
      <w:r>
        <w:t>Els participants assumeixen baix la seua responsabilitat estar en les condicions físiques necessàries per a la participació de la cursa.</w:t>
      </w:r>
    </w:p>
    <w:p w:rsidR="00264230" w:rsidRDefault="007531A0" w:rsidP="00264230">
      <w:pPr>
        <w:pStyle w:val="Ttulo1"/>
      </w:pPr>
      <w:r>
        <w:t>Article 7é</w:t>
      </w:r>
      <w:r w:rsidR="00086603">
        <w:t xml:space="preserve">: </w:t>
      </w:r>
      <w:r w:rsidR="00264230">
        <w:t>DESQUALIFICACIONS</w:t>
      </w:r>
    </w:p>
    <w:p w:rsidR="00264230" w:rsidRDefault="00264230" w:rsidP="00264230"/>
    <w:p w:rsidR="00313D10" w:rsidRDefault="00264230" w:rsidP="00264230">
      <w:r>
        <w:t>Els participants que no respecten el reglament, atempten contra la seguretat dels demés corredors, no respecten les indicacions de l’organització, no porten dorsal visible a l’arribada, participen amb un dorsal o xip assignat a un altre corredor, no realitzen el recorregut en la seua totalitat</w:t>
      </w:r>
      <w:r w:rsidR="00313D10">
        <w:t xml:space="preserve">, no compleixin el temps calculat per a cada distància o no respecten el protocol </w:t>
      </w:r>
      <w:proofErr w:type="spellStart"/>
      <w:r w:rsidR="00313D10">
        <w:t>Covid</w:t>
      </w:r>
      <w:proofErr w:type="spellEnd"/>
      <w:r w:rsidR="00317567">
        <w:t xml:space="preserve"> 19</w:t>
      </w:r>
      <w:r w:rsidR="00313D10">
        <w:t>, seran desqualificats.</w:t>
      </w:r>
    </w:p>
    <w:p w:rsidR="00313D10" w:rsidRDefault="00B92C33" w:rsidP="00313D10">
      <w:pPr>
        <w:pStyle w:val="Ttulo1"/>
      </w:pPr>
      <w:r>
        <w:t>A</w:t>
      </w:r>
      <w:r w:rsidR="00313D10">
        <w:t>rticle</w:t>
      </w:r>
      <w:r w:rsidR="007531A0">
        <w:t xml:space="preserve"> 8é</w:t>
      </w:r>
      <w:r w:rsidR="00086603">
        <w:t>: RITME DE CARRERA</w:t>
      </w:r>
    </w:p>
    <w:p w:rsidR="00086603" w:rsidRDefault="00086603" w:rsidP="00086603"/>
    <w:p w:rsidR="00086603" w:rsidRDefault="00086603" w:rsidP="00086603">
      <w:r>
        <w:t>A l’efecte de compatibilitzar el desenvolupament de la cursa amb el ritme de la vida ciutadana s’estableix:</w:t>
      </w:r>
    </w:p>
    <w:p w:rsidR="00086603" w:rsidRDefault="00086603" w:rsidP="00086603">
      <w:pPr>
        <w:pStyle w:val="Prrafodelista"/>
        <w:numPr>
          <w:ilvl w:val="0"/>
          <w:numId w:val="1"/>
        </w:numPr>
      </w:pPr>
      <w:r>
        <w:t>El temps màxim establert per kilòmetre per a finalitzar la cursa serà de 8min/km.</w:t>
      </w:r>
    </w:p>
    <w:p w:rsidR="00086603" w:rsidRDefault="00086603" w:rsidP="00086603">
      <w:pPr>
        <w:pStyle w:val="Prrafodelista"/>
        <w:numPr>
          <w:ilvl w:val="0"/>
          <w:numId w:val="1"/>
        </w:numPr>
      </w:pPr>
      <w:r>
        <w:t xml:space="preserve">Superat aquest </w:t>
      </w:r>
      <w:r w:rsidR="007531A0">
        <w:t>temps s’obrirà el circuit al trà</w:t>
      </w:r>
      <w:r>
        <w:t>nsit i es retirarà al participant al segon kilòmetre de l’incompliment de l’horari establert per l’organització de la cursa.</w:t>
      </w:r>
    </w:p>
    <w:p w:rsidR="00086603" w:rsidRDefault="00086603" w:rsidP="00086603"/>
    <w:tbl>
      <w:tblPr>
        <w:tblStyle w:val="Tablaconcuadrcula"/>
        <w:tblW w:w="0" w:type="auto"/>
        <w:tblLayout w:type="fixed"/>
        <w:tblLook w:val="04A0" w:firstRow="1" w:lastRow="0" w:firstColumn="1" w:lastColumn="0" w:noHBand="0" w:noVBand="1"/>
      </w:tblPr>
      <w:tblGrid>
        <w:gridCol w:w="730"/>
        <w:gridCol w:w="917"/>
      </w:tblGrid>
      <w:tr w:rsidR="00086603" w:rsidTr="002715A7">
        <w:trPr>
          <w:trHeight w:val="416"/>
        </w:trPr>
        <w:tc>
          <w:tcPr>
            <w:tcW w:w="730" w:type="dxa"/>
            <w:vAlign w:val="center"/>
          </w:tcPr>
          <w:p w:rsidR="00086603" w:rsidRPr="00086603" w:rsidRDefault="00086603" w:rsidP="002715A7">
            <w:pPr>
              <w:jc w:val="center"/>
              <w:rPr>
                <w:b/>
              </w:rPr>
            </w:pPr>
            <w:r w:rsidRPr="00086603">
              <w:rPr>
                <w:b/>
              </w:rPr>
              <w:t>1 km</w:t>
            </w:r>
          </w:p>
        </w:tc>
        <w:tc>
          <w:tcPr>
            <w:tcW w:w="917" w:type="dxa"/>
            <w:vAlign w:val="center"/>
          </w:tcPr>
          <w:p w:rsidR="00086603" w:rsidRPr="00086603" w:rsidRDefault="00086603" w:rsidP="002715A7">
            <w:pPr>
              <w:jc w:val="center"/>
              <w:rPr>
                <w:b/>
              </w:rPr>
            </w:pPr>
            <w:r w:rsidRPr="00086603">
              <w:rPr>
                <w:b/>
              </w:rPr>
              <w:t>8 min</w:t>
            </w:r>
          </w:p>
        </w:tc>
      </w:tr>
      <w:tr w:rsidR="00086603" w:rsidTr="002715A7">
        <w:trPr>
          <w:trHeight w:val="416"/>
        </w:trPr>
        <w:tc>
          <w:tcPr>
            <w:tcW w:w="730" w:type="dxa"/>
            <w:vAlign w:val="center"/>
          </w:tcPr>
          <w:p w:rsidR="00086603" w:rsidRPr="00086603" w:rsidRDefault="00086603" w:rsidP="002715A7">
            <w:pPr>
              <w:jc w:val="center"/>
              <w:rPr>
                <w:b/>
              </w:rPr>
            </w:pPr>
            <w:r w:rsidRPr="00086603">
              <w:rPr>
                <w:b/>
              </w:rPr>
              <w:t>2 km</w:t>
            </w:r>
          </w:p>
        </w:tc>
        <w:tc>
          <w:tcPr>
            <w:tcW w:w="917" w:type="dxa"/>
            <w:vAlign w:val="center"/>
          </w:tcPr>
          <w:p w:rsidR="00086603" w:rsidRPr="00086603" w:rsidRDefault="00086603" w:rsidP="002715A7">
            <w:pPr>
              <w:jc w:val="center"/>
              <w:rPr>
                <w:b/>
              </w:rPr>
            </w:pPr>
            <w:r w:rsidRPr="00086603">
              <w:rPr>
                <w:b/>
              </w:rPr>
              <w:t>16 min</w:t>
            </w:r>
          </w:p>
        </w:tc>
      </w:tr>
      <w:tr w:rsidR="00086603" w:rsidTr="002715A7">
        <w:trPr>
          <w:trHeight w:val="416"/>
        </w:trPr>
        <w:tc>
          <w:tcPr>
            <w:tcW w:w="730" w:type="dxa"/>
            <w:vAlign w:val="center"/>
          </w:tcPr>
          <w:p w:rsidR="00086603" w:rsidRPr="00086603" w:rsidRDefault="00086603" w:rsidP="002715A7">
            <w:pPr>
              <w:jc w:val="center"/>
              <w:rPr>
                <w:b/>
              </w:rPr>
            </w:pPr>
            <w:r w:rsidRPr="00086603">
              <w:rPr>
                <w:b/>
              </w:rPr>
              <w:t>3 km</w:t>
            </w:r>
          </w:p>
        </w:tc>
        <w:tc>
          <w:tcPr>
            <w:tcW w:w="917" w:type="dxa"/>
            <w:vAlign w:val="center"/>
          </w:tcPr>
          <w:p w:rsidR="00086603" w:rsidRPr="00086603" w:rsidRDefault="00086603" w:rsidP="002715A7">
            <w:pPr>
              <w:jc w:val="center"/>
              <w:rPr>
                <w:b/>
              </w:rPr>
            </w:pPr>
            <w:r w:rsidRPr="00086603">
              <w:rPr>
                <w:b/>
              </w:rPr>
              <w:t>24 min</w:t>
            </w:r>
          </w:p>
        </w:tc>
      </w:tr>
      <w:tr w:rsidR="00086603" w:rsidTr="002715A7">
        <w:trPr>
          <w:trHeight w:val="416"/>
        </w:trPr>
        <w:tc>
          <w:tcPr>
            <w:tcW w:w="730" w:type="dxa"/>
            <w:vAlign w:val="center"/>
          </w:tcPr>
          <w:p w:rsidR="00086603" w:rsidRPr="00086603" w:rsidRDefault="00086603" w:rsidP="002715A7">
            <w:pPr>
              <w:jc w:val="center"/>
              <w:rPr>
                <w:b/>
              </w:rPr>
            </w:pPr>
            <w:r w:rsidRPr="00086603">
              <w:rPr>
                <w:b/>
              </w:rPr>
              <w:t>4 km</w:t>
            </w:r>
          </w:p>
        </w:tc>
        <w:tc>
          <w:tcPr>
            <w:tcW w:w="917" w:type="dxa"/>
            <w:vAlign w:val="center"/>
          </w:tcPr>
          <w:p w:rsidR="00086603" w:rsidRPr="00086603" w:rsidRDefault="00086603" w:rsidP="002715A7">
            <w:pPr>
              <w:jc w:val="center"/>
              <w:rPr>
                <w:b/>
              </w:rPr>
            </w:pPr>
            <w:r w:rsidRPr="00086603">
              <w:rPr>
                <w:b/>
              </w:rPr>
              <w:t>32 min</w:t>
            </w:r>
          </w:p>
        </w:tc>
      </w:tr>
      <w:tr w:rsidR="00086603" w:rsidTr="002715A7">
        <w:trPr>
          <w:trHeight w:val="430"/>
        </w:trPr>
        <w:tc>
          <w:tcPr>
            <w:tcW w:w="730" w:type="dxa"/>
            <w:vAlign w:val="center"/>
          </w:tcPr>
          <w:p w:rsidR="00086603" w:rsidRPr="00086603" w:rsidRDefault="00086603" w:rsidP="002715A7">
            <w:pPr>
              <w:jc w:val="center"/>
              <w:rPr>
                <w:b/>
              </w:rPr>
            </w:pPr>
            <w:r w:rsidRPr="00086603">
              <w:rPr>
                <w:b/>
              </w:rPr>
              <w:t>5 km</w:t>
            </w:r>
          </w:p>
        </w:tc>
        <w:tc>
          <w:tcPr>
            <w:tcW w:w="917" w:type="dxa"/>
            <w:vAlign w:val="center"/>
          </w:tcPr>
          <w:p w:rsidR="00086603" w:rsidRPr="00086603" w:rsidRDefault="00086603" w:rsidP="002715A7">
            <w:pPr>
              <w:jc w:val="center"/>
              <w:rPr>
                <w:b/>
              </w:rPr>
            </w:pPr>
            <w:r w:rsidRPr="00086603">
              <w:rPr>
                <w:b/>
              </w:rPr>
              <w:t>40 min</w:t>
            </w:r>
          </w:p>
        </w:tc>
      </w:tr>
    </w:tbl>
    <w:p w:rsidR="00086603" w:rsidRDefault="00086603" w:rsidP="00086603"/>
    <w:p w:rsidR="00086603" w:rsidRDefault="00086603" w:rsidP="00086603"/>
    <w:p w:rsidR="00086603" w:rsidRDefault="00086603" w:rsidP="00086603"/>
    <w:p w:rsidR="00484A02" w:rsidRPr="00B926FD" w:rsidRDefault="00086603" w:rsidP="00B926FD">
      <w:r>
        <w:lastRenderedPageBreak/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Vila-real, setembre 2021</w:t>
      </w:r>
    </w:p>
    <w:sectPr w:rsidR="00484A02" w:rsidRPr="00B926FD" w:rsidSect="00B926FD">
      <w:headerReference w:type="default" r:id="rId10"/>
      <w:pgSz w:w="11906" w:h="16838"/>
      <w:pgMar w:top="2552" w:right="1134" w:bottom="1701" w:left="1985" w:header="709" w:footer="709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6273" w:rsidRDefault="00B96273" w:rsidP="00B96273">
      <w:pPr>
        <w:spacing w:after="0"/>
      </w:pPr>
      <w:r>
        <w:separator/>
      </w:r>
    </w:p>
  </w:endnote>
  <w:endnote w:type="continuationSeparator" w:id="0">
    <w:p w:rsidR="00B96273" w:rsidRDefault="00B96273" w:rsidP="00B9627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6273" w:rsidRDefault="00B96273" w:rsidP="00B96273">
      <w:pPr>
        <w:spacing w:after="0"/>
      </w:pPr>
      <w:r>
        <w:separator/>
      </w:r>
    </w:p>
  </w:footnote>
  <w:footnote w:type="continuationSeparator" w:id="0">
    <w:p w:rsidR="00B96273" w:rsidRDefault="00B96273" w:rsidP="00B9627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6273" w:rsidRDefault="00B96273" w:rsidP="002715A7">
    <w:pPr>
      <w:pStyle w:val="Encabezado"/>
      <w:spacing w:line="360" w:lineRule="auto"/>
    </w:pPr>
    <w:r>
      <w:rPr>
        <w:noProof/>
        <w:lang w:val="es-ES" w:eastAsia="es-ES"/>
      </w:rPr>
      <w:drawing>
        <wp:inline distT="0" distB="0" distL="0" distR="0" wp14:anchorId="227FB364" wp14:editId="1811C797">
          <wp:extent cx="1257300" cy="1009650"/>
          <wp:effectExtent l="0" t="0" r="0" b="0"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arreres populars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7693"/>
                  <a:stretch/>
                </pic:blipFill>
                <pic:spPr bwMode="auto">
                  <a:xfrm>
                    <a:off x="0" y="0"/>
                    <a:ext cx="1257300" cy="100965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  <w:lang w:val="es-ES" w:eastAsia="es-ES"/>
      </w:rPr>
      <w:drawing>
        <wp:inline distT="0" distB="0" distL="0" distR="0" wp14:anchorId="6425E499" wp14:editId="1CBFA158">
          <wp:extent cx="3533775" cy="1152525"/>
          <wp:effectExtent l="0" t="0" r="9525" b="9525"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s SME els 4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229" r="3374"/>
                  <a:stretch/>
                </pic:blipFill>
                <pic:spPr bwMode="auto">
                  <a:xfrm>
                    <a:off x="0" y="0"/>
                    <a:ext cx="3533775" cy="11525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B4608C"/>
    <w:multiLevelType w:val="hybridMultilevel"/>
    <w:tmpl w:val="95AEA5F2"/>
    <w:lvl w:ilvl="0" w:tplc="F15ABAF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C8632D7"/>
    <w:multiLevelType w:val="hybridMultilevel"/>
    <w:tmpl w:val="0344A7F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020E"/>
    <w:rsid w:val="00036CB9"/>
    <w:rsid w:val="00086603"/>
    <w:rsid w:val="00264230"/>
    <w:rsid w:val="002715A7"/>
    <w:rsid w:val="00273A1E"/>
    <w:rsid w:val="00313D10"/>
    <w:rsid w:val="00316A45"/>
    <w:rsid w:val="00317567"/>
    <w:rsid w:val="00484A02"/>
    <w:rsid w:val="00536EB3"/>
    <w:rsid w:val="005604D9"/>
    <w:rsid w:val="00682957"/>
    <w:rsid w:val="00697BF8"/>
    <w:rsid w:val="007531A0"/>
    <w:rsid w:val="007E020E"/>
    <w:rsid w:val="00826957"/>
    <w:rsid w:val="00883B23"/>
    <w:rsid w:val="009342F8"/>
    <w:rsid w:val="00A6320A"/>
    <w:rsid w:val="00B926FD"/>
    <w:rsid w:val="00B92C33"/>
    <w:rsid w:val="00B96273"/>
    <w:rsid w:val="00C6767F"/>
    <w:rsid w:val="00EC77EA"/>
    <w:rsid w:val="00F163F1"/>
    <w:rsid w:val="00F25A93"/>
    <w:rsid w:val="00F97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26FD"/>
    <w:pPr>
      <w:spacing w:after="18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484A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84A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rrafodelista">
    <w:name w:val="List Paragraph"/>
    <w:basedOn w:val="Normal"/>
    <w:uiPriority w:val="34"/>
    <w:qFormat/>
    <w:rsid w:val="00F25A9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73A1E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0866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B96273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B96273"/>
    <w:rPr>
      <w:rFonts w:ascii="Times New Roman" w:hAnsi="Times New Roman"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B96273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6273"/>
    <w:rPr>
      <w:rFonts w:ascii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96273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9627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26FD"/>
    <w:pPr>
      <w:spacing w:after="18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styleId="Ttulo1">
    <w:name w:val="heading 1"/>
    <w:basedOn w:val="Normal"/>
    <w:next w:val="Normal"/>
    <w:link w:val="Ttulo1Car"/>
    <w:uiPriority w:val="9"/>
    <w:qFormat/>
    <w:rsid w:val="00484A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84A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rrafodelista">
    <w:name w:val="List Paragraph"/>
    <w:basedOn w:val="Normal"/>
    <w:uiPriority w:val="34"/>
    <w:qFormat/>
    <w:rsid w:val="00F25A9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73A1E"/>
    <w:rPr>
      <w:color w:val="0000FF" w:themeColor="hyperlink"/>
      <w:u w:val="single"/>
    </w:rPr>
  </w:style>
  <w:style w:type="table" w:styleId="Tablaconcuadrcula">
    <w:name w:val="Table Grid"/>
    <w:basedOn w:val="Tablanormal"/>
    <w:uiPriority w:val="59"/>
    <w:rsid w:val="000866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B96273"/>
    <w:pPr>
      <w:tabs>
        <w:tab w:val="center" w:pos="4252"/>
        <w:tab w:val="right" w:pos="8504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B96273"/>
    <w:rPr>
      <w:rFonts w:ascii="Times New Roman" w:hAnsi="Times New Roman" w:cs="Times New Roman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B96273"/>
    <w:pPr>
      <w:tabs>
        <w:tab w:val="center" w:pos="4252"/>
        <w:tab w:val="right" w:pos="8504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96273"/>
    <w:rPr>
      <w:rFonts w:ascii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96273"/>
    <w:pPr>
      <w:spacing w:after="0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9627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s://www.circuitcarrerespopularsvila-real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3A1DDE-691B-4E8C-8F91-81EAA62BB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D9401772</Template>
  <TotalTime>1</TotalTime>
  <Pages>4</Pages>
  <Words>736</Words>
  <Characters>4049</Characters>
  <Application>Microsoft Office Word</Application>
  <DocSecurity>4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jribelles</dc:creator>
  <cp:lastModifiedBy>Salva Reula</cp:lastModifiedBy>
  <cp:revision>2</cp:revision>
  <dcterms:created xsi:type="dcterms:W3CDTF">2021-10-14T07:33:00Z</dcterms:created>
  <dcterms:modified xsi:type="dcterms:W3CDTF">2021-10-14T07:33:00Z</dcterms:modified>
</cp:coreProperties>
</file>