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31E0" w:rsidRPr="004E1E95" w:rsidRDefault="00CA31E0" w:rsidP="006279B1">
      <w:pPr>
        <w:jc w:val="center"/>
        <w:rPr>
          <w:rFonts w:ascii="Times New Roman" w:hAnsi="Times New Roman"/>
          <w:b/>
          <w:sz w:val="24"/>
          <w:szCs w:val="24"/>
          <w:u w:val="single"/>
        </w:rPr>
      </w:pPr>
      <w:r w:rsidRPr="004E1E95">
        <w:rPr>
          <w:rFonts w:ascii="Times New Roman" w:hAnsi="Times New Roman"/>
          <w:b/>
          <w:sz w:val="24"/>
          <w:szCs w:val="24"/>
          <w:u w:val="single"/>
        </w:rPr>
        <w:t>REGLAMENT PLATJA 2015</w:t>
      </w:r>
    </w:p>
    <w:p w:rsidR="00CA31E0" w:rsidRPr="009541B5" w:rsidRDefault="00CA31E0" w:rsidP="006279B1">
      <w:pPr>
        <w:jc w:val="both"/>
        <w:rPr>
          <w:rFonts w:ascii="Times New Roman" w:hAnsi="Times New Roman"/>
          <w:sz w:val="24"/>
          <w:szCs w:val="24"/>
        </w:rPr>
      </w:pPr>
      <w:r w:rsidRPr="009541B5">
        <w:rPr>
          <w:rFonts w:ascii="Times New Roman" w:hAnsi="Times New Roman"/>
          <w:sz w:val="24"/>
          <w:szCs w:val="24"/>
        </w:rPr>
        <w:t>L’Ajuntament d’Almenara organitza la XXX</w:t>
      </w:r>
      <w:r>
        <w:rPr>
          <w:rFonts w:ascii="Times New Roman" w:hAnsi="Times New Roman"/>
          <w:sz w:val="24"/>
          <w:szCs w:val="24"/>
        </w:rPr>
        <w:t>I</w:t>
      </w:r>
      <w:r w:rsidRPr="009541B5">
        <w:rPr>
          <w:rFonts w:ascii="Times New Roman" w:hAnsi="Times New Roman"/>
          <w:sz w:val="24"/>
          <w:szCs w:val="24"/>
        </w:rPr>
        <w:t>II Volta a Peu Platja d’Almena</w:t>
      </w:r>
      <w:r>
        <w:rPr>
          <w:rFonts w:ascii="Times New Roman" w:hAnsi="Times New Roman"/>
          <w:sz w:val="24"/>
          <w:szCs w:val="24"/>
        </w:rPr>
        <w:t xml:space="preserve">ra </w:t>
      </w:r>
      <w:r w:rsidRPr="009541B5">
        <w:rPr>
          <w:rFonts w:ascii="Times New Roman" w:hAnsi="Times New Roman"/>
          <w:sz w:val="24"/>
          <w:szCs w:val="24"/>
        </w:rPr>
        <w:t>en la qual podrà participar sense d</w:t>
      </w:r>
      <w:r>
        <w:rPr>
          <w:rFonts w:ascii="Times New Roman" w:hAnsi="Times New Roman"/>
          <w:sz w:val="24"/>
          <w:szCs w:val="24"/>
        </w:rPr>
        <w:t>istinció de nacionalitat, sexe i edat.</w:t>
      </w:r>
      <w:r w:rsidRPr="009541B5">
        <w:rPr>
          <w:rFonts w:ascii="Times New Roman" w:hAnsi="Times New Roman"/>
          <w:sz w:val="24"/>
          <w:szCs w:val="24"/>
        </w:rPr>
        <w:t>.</w:t>
      </w:r>
    </w:p>
    <w:p w:rsidR="00CA31E0" w:rsidRPr="009541B5" w:rsidRDefault="00CA31E0" w:rsidP="006279B1">
      <w:pPr>
        <w:jc w:val="both"/>
        <w:rPr>
          <w:rFonts w:ascii="Times New Roman" w:hAnsi="Times New Roman"/>
          <w:sz w:val="24"/>
          <w:szCs w:val="24"/>
        </w:rPr>
      </w:pPr>
      <w:r w:rsidRPr="009541B5">
        <w:rPr>
          <w:rFonts w:ascii="Times New Roman" w:hAnsi="Times New Roman"/>
          <w:sz w:val="24"/>
          <w:szCs w:val="24"/>
        </w:rPr>
        <w:t>1.- RECORREGUT I HORARI:</w:t>
      </w:r>
    </w:p>
    <w:p w:rsidR="00CA31E0" w:rsidRPr="009541B5" w:rsidRDefault="00CA31E0" w:rsidP="006279B1">
      <w:pPr>
        <w:pStyle w:val="ListParagraph"/>
        <w:numPr>
          <w:ilvl w:val="0"/>
          <w:numId w:val="1"/>
        </w:numPr>
        <w:jc w:val="both"/>
        <w:rPr>
          <w:rFonts w:ascii="Times New Roman" w:hAnsi="Times New Roman"/>
          <w:sz w:val="24"/>
          <w:szCs w:val="24"/>
        </w:rPr>
      </w:pPr>
      <w:r w:rsidRPr="009541B5">
        <w:rPr>
          <w:rFonts w:ascii="Times New Roman" w:hAnsi="Times New Roman"/>
          <w:sz w:val="24"/>
          <w:szCs w:val="24"/>
        </w:rPr>
        <w:t>El reco</w:t>
      </w:r>
      <w:r>
        <w:rPr>
          <w:rFonts w:ascii="Times New Roman" w:hAnsi="Times New Roman"/>
          <w:sz w:val="24"/>
          <w:szCs w:val="24"/>
        </w:rPr>
        <w:t>rregut de la prova serà de 5000</w:t>
      </w:r>
      <w:r w:rsidRPr="009541B5">
        <w:rPr>
          <w:rFonts w:ascii="Times New Roman" w:hAnsi="Times New Roman"/>
          <w:sz w:val="24"/>
          <w:szCs w:val="24"/>
        </w:rPr>
        <w:t xml:space="preserve"> metres dividits en dues voltes iguals.</w:t>
      </w:r>
      <w:r w:rsidRPr="0089544B">
        <w:rPr>
          <w:rFonts w:ascii="Times New Roman" w:hAnsi="Times New Roman"/>
          <w:sz w:val="24"/>
          <w:szCs w:val="24"/>
        </w:rPr>
        <w:t xml:space="preserve"> El recorregut estarà senyalitzat quilòmetre a quilòmetre.</w:t>
      </w:r>
    </w:p>
    <w:p w:rsidR="00CA31E0" w:rsidRPr="009541B5" w:rsidRDefault="00CA31E0" w:rsidP="006279B1">
      <w:pPr>
        <w:pStyle w:val="ListParagraph"/>
        <w:numPr>
          <w:ilvl w:val="0"/>
          <w:numId w:val="1"/>
        </w:numPr>
        <w:jc w:val="both"/>
        <w:rPr>
          <w:rFonts w:ascii="Times New Roman" w:hAnsi="Times New Roman"/>
          <w:sz w:val="24"/>
          <w:szCs w:val="24"/>
        </w:rPr>
      </w:pPr>
      <w:r w:rsidRPr="009541B5">
        <w:rPr>
          <w:rFonts w:ascii="Times New Roman" w:hAnsi="Times New Roman"/>
          <w:sz w:val="24"/>
          <w:szCs w:val="24"/>
        </w:rPr>
        <w:t>La seua celebració</w:t>
      </w:r>
      <w:r>
        <w:rPr>
          <w:rFonts w:ascii="Times New Roman" w:hAnsi="Times New Roman"/>
          <w:sz w:val="24"/>
          <w:szCs w:val="24"/>
        </w:rPr>
        <w:t xml:space="preserve"> està fixada per al dissabte 6</w:t>
      </w:r>
      <w:r w:rsidRPr="009541B5">
        <w:rPr>
          <w:rFonts w:ascii="Times New Roman" w:hAnsi="Times New Roman"/>
          <w:sz w:val="24"/>
          <w:szCs w:val="24"/>
        </w:rPr>
        <w:t xml:space="preserve"> d’agost.</w:t>
      </w:r>
    </w:p>
    <w:p w:rsidR="00CA31E0" w:rsidRPr="009541B5" w:rsidRDefault="00CA31E0" w:rsidP="006279B1">
      <w:pPr>
        <w:pStyle w:val="ListParagraph"/>
        <w:numPr>
          <w:ilvl w:val="0"/>
          <w:numId w:val="1"/>
        </w:numPr>
        <w:jc w:val="both"/>
        <w:rPr>
          <w:rFonts w:ascii="Times New Roman" w:hAnsi="Times New Roman"/>
          <w:sz w:val="24"/>
          <w:szCs w:val="24"/>
        </w:rPr>
      </w:pPr>
      <w:r w:rsidRPr="009541B5">
        <w:rPr>
          <w:rFonts w:ascii="Times New Roman" w:hAnsi="Times New Roman"/>
          <w:sz w:val="24"/>
          <w:szCs w:val="24"/>
        </w:rPr>
        <w:t>L’eixida i la meta estaran a la plaça dels pescadors.</w:t>
      </w:r>
      <w:r>
        <w:rPr>
          <w:rFonts w:ascii="Times New Roman" w:hAnsi="Times New Roman"/>
          <w:sz w:val="24"/>
          <w:szCs w:val="24"/>
        </w:rPr>
        <w:t xml:space="preserve"> Hi haurà un lloc destinat per deixar la roba.</w:t>
      </w:r>
    </w:p>
    <w:p w:rsidR="00CA31E0" w:rsidRPr="009541B5" w:rsidRDefault="00CA31E0" w:rsidP="006279B1">
      <w:pPr>
        <w:pStyle w:val="ListParagraph"/>
        <w:numPr>
          <w:ilvl w:val="0"/>
          <w:numId w:val="1"/>
        </w:numPr>
        <w:jc w:val="both"/>
        <w:rPr>
          <w:rFonts w:ascii="Times New Roman" w:hAnsi="Times New Roman"/>
          <w:sz w:val="24"/>
          <w:szCs w:val="24"/>
        </w:rPr>
      </w:pPr>
      <w:r w:rsidRPr="009541B5">
        <w:rPr>
          <w:rFonts w:ascii="Times New Roman" w:hAnsi="Times New Roman"/>
          <w:sz w:val="24"/>
          <w:szCs w:val="24"/>
        </w:rPr>
        <w:t xml:space="preserve">Les </w:t>
      </w:r>
      <w:r>
        <w:rPr>
          <w:rFonts w:ascii="Times New Roman" w:hAnsi="Times New Roman"/>
          <w:sz w:val="24"/>
          <w:szCs w:val="24"/>
        </w:rPr>
        <w:t>carreres començaran a les 18:30</w:t>
      </w:r>
      <w:r w:rsidRPr="009541B5">
        <w:rPr>
          <w:rFonts w:ascii="Times New Roman" w:hAnsi="Times New Roman"/>
          <w:sz w:val="24"/>
          <w:szCs w:val="24"/>
        </w:rPr>
        <w:t>h per als xiquets i a les 20h per a la categoria absoluta.</w:t>
      </w:r>
    </w:p>
    <w:p w:rsidR="00CA31E0" w:rsidRPr="009541B5" w:rsidRDefault="00CA31E0" w:rsidP="006279B1">
      <w:pPr>
        <w:jc w:val="both"/>
        <w:rPr>
          <w:rFonts w:ascii="Times New Roman" w:hAnsi="Times New Roman"/>
          <w:sz w:val="24"/>
          <w:szCs w:val="24"/>
        </w:rPr>
      </w:pPr>
      <w:r>
        <w:rPr>
          <w:rFonts w:ascii="Times New Roman" w:hAnsi="Times New Roman"/>
          <w:sz w:val="24"/>
          <w:szCs w:val="24"/>
        </w:rPr>
        <w:t>2.- INSCRIPCIONS ADULTS</w:t>
      </w:r>
      <w:r w:rsidRPr="009541B5">
        <w:rPr>
          <w:rFonts w:ascii="Times New Roman" w:hAnsi="Times New Roman"/>
          <w:sz w:val="24"/>
          <w:szCs w:val="24"/>
        </w:rPr>
        <w:t xml:space="preserve">                                                                                                                                                              </w:t>
      </w:r>
    </w:p>
    <w:p w:rsidR="00CA31E0" w:rsidRPr="00D73719" w:rsidRDefault="00CA31E0" w:rsidP="006279B1">
      <w:pPr>
        <w:pStyle w:val="ListParagraph"/>
        <w:numPr>
          <w:ilvl w:val="0"/>
          <w:numId w:val="2"/>
        </w:numPr>
        <w:jc w:val="both"/>
        <w:rPr>
          <w:rFonts w:ascii="Times New Roman" w:hAnsi="Times New Roman"/>
          <w:sz w:val="24"/>
          <w:szCs w:val="24"/>
        </w:rPr>
      </w:pPr>
      <w:r w:rsidRPr="009541B5">
        <w:rPr>
          <w:rFonts w:ascii="Times New Roman" w:hAnsi="Times New Roman"/>
          <w:sz w:val="24"/>
          <w:szCs w:val="24"/>
        </w:rPr>
        <w:t>La inscripció serà de 3 euros</w:t>
      </w:r>
      <w:r>
        <w:rPr>
          <w:rFonts w:ascii="Times New Roman" w:hAnsi="Times New Roman"/>
          <w:sz w:val="24"/>
          <w:szCs w:val="24"/>
        </w:rPr>
        <w:t xml:space="preserve"> </w:t>
      </w:r>
      <w:r w:rsidRPr="009541B5">
        <w:rPr>
          <w:rFonts w:ascii="Times New Roman" w:hAnsi="Times New Roman"/>
          <w:sz w:val="24"/>
          <w:szCs w:val="24"/>
        </w:rPr>
        <w:t xml:space="preserve"> i e</w:t>
      </w:r>
      <w:r>
        <w:rPr>
          <w:rFonts w:ascii="Times New Roman" w:hAnsi="Times New Roman"/>
          <w:sz w:val="24"/>
          <w:szCs w:val="24"/>
        </w:rPr>
        <w:t xml:space="preserve">s podrà realitzar fins al dia 4 a les 24:00 h (dijous). </w:t>
      </w:r>
      <w:r>
        <w:rPr>
          <w:rFonts w:ascii="Times New Roman" w:hAnsi="Times New Roman"/>
          <w:color w:val="FF0000"/>
          <w:sz w:val="24"/>
          <w:szCs w:val="24"/>
        </w:rPr>
        <w:t xml:space="preserve">                   </w:t>
      </w:r>
    </w:p>
    <w:p w:rsidR="00CA31E0" w:rsidRDefault="00CA31E0" w:rsidP="006279B1">
      <w:pPr>
        <w:pStyle w:val="ListParagraph"/>
        <w:numPr>
          <w:ilvl w:val="0"/>
          <w:numId w:val="2"/>
        </w:numPr>
        <w:jc w:val="both"/>
        <w:rPr>
          <w:rFonts w:ascii="Times New Roman" w:hAnsi="Times New Roman"/>
          <w:color w:val="FF0000"/>
          <w:sz w:val="24"/>
          <w:szCs w:val="24"/>
        </w:rPr>
      </w:pPr>
      <w:r w:rsidRPr="00D17D0A">
        <w:rPr>
          <w:rFonts w:ascii="Times New Roman" w:hAnsi="Times New Roman"/>
          <w:color w:val="FF0000"/>
          <w:sz w:val="24"/>
          <w:szCs w:val="24"/>
        </w:rPr>
        <w:t>Les inscripcions el dia de la prova estaran permeses amb dorsal O, sense opció a trofeus i amb un cost de 6 euros.</w:t>
      </w:r>
      <w:r>
        <w:rPr>
          <w:rFonts w:ascii="Times New Roman" w:hAnsi="Times New Roman"/>
          <w:color w:val="FF0000"/>
          <w:sz w:val="24"/>
          <w:szCs w:val="24"/>
        </w:rPr>
        <w:t xml:space="preserve"> </w:t>
      </w:r>
    </w:p>
    <w:p w:rsidR="00CA31E0" w:rsidRPr="00D17D0A" w:rsidRDefault="00CA31E0" w:rsidP="006279B1">
      <w:pPr>
        <w:pStyle w:val="ListParagraph"/>
        <w:numPr>
          <w:ilvl w:val="0"/>
          <w:numId w:val="2"/>
        </w:numPr>
        <w:jc w:val="both"/>
        <w:rPr>
          <w:rFonts w:ascii="Times New Roman" w:hAnsi="Times New Roman"/>
          <w:color w:val="FF0000"/>
          <w:sz w:val="24"/>
          <w:szCs w:val="24"/>
        </w:rPr>
      </w:pPr>
      <w:r>
        <w:rPr>
          <w:rFonts w:ascii="Times New Roman" w:hAnsi="Times New Roman"/>
          <w:color w:val="FF0000"/>
          <w:sz w:val="24"/>
          <w:szCs w:val="24"/>
        </w:rPr>
        <w:t>L’ arreplegada de dorsals serà fins a trenta minuts abans de la prova.</w:t>
      </w:r>
    </w:p>
    <w:p w:rsidR="00CA31E0" w:rsidRPr="006279B1" w:rsidRDefault="00CA31E0" w:rsidP="006279B1">
      <w:pPr>
        <w:pStyle w:val="ListParagraph"/>
        <w:numPr>
          <w:ilvl w:val="0"/>
          <w:numId w:val="2"/>
        </w:numPr>
        <w:jc w:val="both"/>
        <w:rPr>
          <w:rFonts w:ascii="Times New Roman" w:hAnsi="Times New Roman"/>
          <w:sz w:val="24"/>
          <w:szCs w:val="24"/>
        </w:rPr>
      </w:pPr>
      <w:r>
        <w:rPr>
          <w:rFonts w:ascii="Times New Roman" w:hAnsi="Times New Roman"/>
          <w:sz w:val="24"/>
          <w:szCs w:val="24"/>
        </w:rPr>
        <w:t xml:space="preserve">ATENCIÓ: </w:t>
      </w:r>
      <w:r w:rsidRPr="0089544B">
        <w:rPr>
          <w:rFonts w:ascii="Times New Roman" w:hAnsi="Times New Roman"/>
          <w:sz w:val="24"/>
          <w:szCs w:val="24"/>
        </w:rPr>
        <w:t>comproveu passats uns dies, que la vostra preinscripció ha estat activada i</w:t>
      </w:r>
      <w:r>
        <w:rPr>
          <w:rFonts w:ascii="Times New Roman" w:hAnsi="Times New Roman"/>
          <w:sz w:val="24"/>
          <w:szCs w:val="24"/>
        </w:rPr>
        <w:t xml:space="preserve"> el vostre nom apareix a</w:t>
      </w:r>
      <w:r w:rsidRPr="0089544B">
        <w:rPr>
          <w:rFonts w:ascii="Times New Roman" w:hAnsi="Times New Roman"/>
          <w:sz w:val="24"/>
          <w:szCs w:val="24"/>
        </w:rPr>
        <w:t>l ll</w:t>
      </w:r>
      <w:r>
        <w:rPr>
          <w:rFonts w:ascii="Times New Roman" w:hAnsi="Times New Roman"/>
          <w:sz w:val="24"/>
          <w:szCs w:val="24"/>
        </w:rPr>
        <w:t>istat de les persones inscrites</w:t>
      </w:r>
      <w:r w:rsidRPr="0089544B">
        <w:rPr>
          <w:rFonts w:ascii="Times New Roman" w:hAnsi="Times New Roman"/>
          <w:sz w:val="24"/>
          <w:szCs w:val="24"/>
        </w:rPr>
        <w:t>.</w:t>
      </w:r>
    </w:p>
    <w:p w:rsidR="00CA31E0" w:rsidRPr="009541B5" w:rsidRDefault="00CA31E0" w:rsidP="006279B1">
      <w:pPr>
        <w:pStyle w:val="ListParagraph"/>
        <w:numPr>
          <w:ilvl w:val="0"/>
          <w:numId w:val="2"/>
        </w:numPr>
        <w:rPr>
          <w:rFonts w:ascii="Times New Roman" w:hAnsi="Times New Roman"/>
          <w:sz w:val="24"/>
          <w:szCs w:val="24"/>
        </w:rPr>
      </w:pPr>
      <w:r w:rsidRPr="009541B5">
        <w:rPr>
          <w:rFonts w:ascii="Times New Roman" w:hAnsi="Times New Roman"/>
          <w:sz w:val="24"/>
          <w:szCs w:val="24"/>
          <w:shd w:val="clear" w:color="auto" w:fill="FFFFFF"/>
        </w:rPr>
        <w:t>Prova cronometrada per 42ypico-cronos. Inscripcions en 42ypico Valencia c/ Genera</w:t>
      </w:r>
      <w:r>
        <w:rPr>
          <w:rFonts w:ascii="Times New Roman" w:hAnsi="Times New Roman"/>
          <w:sz w:val="24"/>
          <w:szCs w:val="24"/>
          <w:shd w:val="clear" w:color="auto" w:fill="FFFFFF"/>
        </w:rPr>
        <w:t>l Aviles nº46 y 42ypico Castelló</w:t>
      </w:r>
      <w:r w:rsidRPr="009541B5">
        <w:rPr>
          <w:rFonts w:ascii="Times New Roman" w:hAnsi="Times New Roman"/>
          <w:sz w:val="24"/>
          <w:szCs w:val="24"/>
          <w:shd w:val="clear" w:color="auto" w:fill="FFFFFF"/>
        </w:rPr>
        <w:t>n.</w:t>
      </w:r>
    </w:p>
    <w:p w:rsidR="00CA31E0" w:rsidRPr="00D73719" w:rsidRDefault="00CA31E0" w:rsidP="00D73719">
      <w:pPr>
        <w:pStyle w:val="ListParagraph"/>
        <w:numPr>
          <w:ilvl w:val="0"/>
          <w:numId w:val="2"/>
        </w:numPr>
        <w:rPr>
          <w:rFonts w:ascii="Times New Roman" w:hAnsi="Times New Roman"/>
          <w:sz w:val="24"/>
          <w:szCs w:val="24"/>
        </w:rPr>
      </w:pPr>
      <w:r w:rsidRPr="009541B5">
        <w:rPr>
          <w:rFonts w:ascii="Times New Roman" w:hAnsi="Times New Roman"/>
          <w:sz w:val="24"/>
          <w:szCs w:val="24"/>
          <w:shd w:val="clear" w:color="auto" w:fill="FFFFFF"/>
        </w:rPr>
        <w:t>Inscripcions on-line en</w:t>
      </w:r>
      <w:r w:rsidRPr="009541B5">
        <w:rPr>
          <w:rStyle w:val="apple-converted-space"/>
          <w:rFonts w:ascii="Times New Roman" w:hAnsi="Times New Roman"/>
          <w:sz w:val="24"/>
          <w:szCs w:val="24"/>
          <w:shd w:val="clear" w:color="auto" w:fill="FFFFFF"/>
        </w:rPr>
        <w:t> </w:t>
      </w:r>
      <w:hyperlink r:id="rId5" w:tgtFrame="_blank" w:history="1">
        <w:r w:rsidRPr="009541B5">
          <w:rPr>
            <w:rStyle w:val="Hyperlink"/>
            <w:rFonts w:ascii="Times New Roman" w:hAnsi="Times New Roman"/>
            <w:b/>
            <w:color w:val="0070C0"/>
            <w:sz w:val="24"/>
            <w:szCs w:val="24"/>
            <w:shd w:val="clear" w:color="auto" w:fill="FFFFFF"/>
          </w:rPr>
          <w:t>www.42ypico.es</w:t>
        </w:r>
      </w:hyperlink>
      <w:r>
        <w:t xml:space="preserve">                                                                                                                             </w:t>
      </w:r>
    </w:p>
    <w:p w:rsidR="00CA31E0" w:rsidRDefault="00CA31E0" w:rsidP="00D73719">
      <w:pPr>
        <w:rPr>
          <w:rFonts w:ascii="Times New Roman" w:hAnsi="Times New Roman"/>
          <w:sz w:val="24"/>
          <w:szCs w:val="24"/>
        </w:rPr>
      </w:pPr>
      <w:r>
        <w:rPr>
          <w:rFonts w:ascii="Times New Roman" w:hAnsi="Times New Roman"/>
          <w:sz w:val="24"/>
          <w:szCs w:val="24"/>
        </w:rPr>
        <w:t>3 .</w:t>
      </w:r>
      <w:r>
        <w:rPr>
          <w:rFonts w:ascii="Times New Roman" w:hAnsi="Times New Roman"/>
          <w:sz w:val="24"/>
          <w:szCs w:val="24"/>
        </w:rPr>
        <w:softHyphen/>
        <w:t>- INSCRIPCIONS INFANTLS:</w:t>
      </w:r>
    </w:p>
    <w:p w:rsidR="00CA31E0" w:rsidRPr="00D17D0A" w:rsidRDefault="00CA31E0" w:rsidP="00D73719">
      <w:pPr>
        <w:rPr>
          <w:rFonts w:ascii="Times New Roman" w:hAnsi="Times New Roman"/>
          <w:color w:val="FF0000"/>
          <w:sz w:val="24"/>
          <w:szCs w:val="24"/>
        </w:rPr>
      </w:pPr>
      <w:r w:rsidRPr="00D17D0A">
        <w:rPr>
          <w:rFonts w:ascii="Times New Roman" w:hAnsi="Times New Roman"/>
          <w:color w:val="FF0000"/>
          <w:sz w:val="24"/>
          <w:szCs w:val="24"/>
        </w:rPr>
        <w:t xml:space="preserve">       . Las inscripcions seran gratuïtes i es realitzaran el mateix dia de la carrera a  la Plaça els Pescadors des de les 17h fins a 18h.</w:t>
      </w:r>
    </w:p>
    <w:p w:rsidR="00CA31E0" w:rsidRPr="009541B5" w:rsidRDefault="00CA31E0" w:rsidP="006279B1">
      <w:pPr>
        <w:jc w:val="both"/>
        <w:rPr>
          <w:rFonts w:ascii="Times New Roman" w:hAnsi="Times New Roman"/>
          <w:sz w:val="24"/>
          <w:szCs w:val="24"/>
        </w:rPr>
      </w:pPr>
      <w:r>
        <w:rPr>
          <w:rFonts w:ascii="Times New Roman" w:hAnsi="Times New Roman"/>
          <w:sz w:val="24"/>
          <w:szCs w:val="24"/>
        </w:rPr>
        <w:t>4</w:t>
      </w:r>
      <w:r w:rsidRPr="009541B5">
        <w:rPr>
          <w:rFonts w:ascii="Times New Roman" w:hAnsi="Times New Roman"/>
          <w:sz w:val="24"/>
          <w:szCs w:val="24"/>
        </w:rPr>
        <w:t>.- RECLAMACIONS</w:t>
      </w:r>
      <w:r>
        <w:rPr>
          <w:rFonts w:ascii="Times New Roman" w:hAnsi="Times New Roman"/>
          <w:sz w:val="24"/>
          <w:szCs w:val="24"/>
        </w:rPr>
        <w:t xml:space="preserve"> </w:t>
      </w:r>
    </w:p>
    <w:p w:rsidR="00CA31E0" w:rsidRPr="009541B5" w:rsidRDefault="00CA31E0" w:rsidP="006279B1">
      <w:pPr>
        <w:tabs>
          <w:tab w:val="left" w:pos="1418"/>
        </w:tabs>
        <w:jc w:val="both"/>
        <w:rPr>
          <w:rFonts w:ascii="Times New Roman" w:hAnsi="Times New Roman"/>
          <w:sz w:val="24"/>
          <w:szCs w:val="24"/>
        </w:rPr>
      </w:pPr>
      <w:r w:rsidRPr="009541B5">
        <w:rPr>
          <w:rFonts w:ascii="Times New Roman" w:hAnsi="Times New Roman"/>
          <w:sz w:val="24"/>
          <w:szCs w:val="24"/>
        </w:rPr>
        <w:t>Qualsevol tipus de reclamació de la classificació oficial serà competència del jutge àrbitre per la qual cosa s’haurà de cursar un recurs per escrit el mateix dia de la prova, depositant prèviament 60 euros i no més tard de 30 minuts després de comunicar-se oficialment els resultats.</w:t>
      </w:r>
    </w:p>
    <w:p w:rsidR="00CA31E0" w:rsidRPr="009541B5" w:rsidRDefault="00CA31E0" w:rsidP="006279B1">
      <w:pPr>
        <w:jc w:val="both"/>
        <w:rPr>
          <w:rFonts w:ascii="Times New Roman" w:hAnsi="Times New Roman"/>
          <w:sz w:val="24"/>
          <w:szCs w:val="24"/>
        </w:rPr>
      </w:pPr>
      <w:r>
        <w:rPr>
          <w:rFonts w:ascii="Times New Roman" w:hAnsi="Times New Roman"/>
          <w:sz w:val="24"/>
          <w:szCs w:val="24"/>
        </w:rPr>
        <w:t>5.</w:t>
      </w:r>
      <w:r w:rsidRPr="009541B5">
        <w:rPr>
          <w:rFonts w:ascii="Times New Roman" w:hAnsi="Times New Roman"/>
          <w:sz w:val="24"/>
          <w:szCs w:val="24"/>
        </w:rPr>
        <w:t>-  VEHICLES AUTORITZATS:</w:t>
      </w:r>
    </w:p>
    <w:p w:rsidR="00CA31E0" w:rsidRDefault="00CA31E0" w:rsidP="006279B1">
      <w:pPr>
        <w:jc w:val="both"/>
        <w:rPr>
          <w:rFonts w:ascii="Times New Roman" w:hAnsi="Times New Roman"/>
          <w:sz w:val="24"/>
          <w:szCs w:val="24"/>
        </w:rPr>
      </w:pPr>
      <w:r w:rsidRPr="009541B5">
        <w:rPr>
          <w:rFonts w:ascii="Times New Roman" w:hAnsi="Times New Roman"/>
          <w:sz w:val="24"/>
          <w:szCs w:val="24"/>
        </w:rPr>
        <w:t>Els únics vehicles autoritzats per a seguir la cursa seran els designats per l’organització.</w:t>
      </w:r>
    </w:p>
    <w:p w:rsidR="00CA31E0" w:rsidRPr="009541B5" w:rsidRDefault="00CA31E0" w:rsidP="006279B1">
      <w:pPr>
        <w:jc w:val="both"/>
        <w:rPr>
          <w:rFonts w:ascii="Times New Roman" w:hAnsi="Times New Roman"/>
          <w:sz w:val="24"/>
          <w:szCs w:val="24"/>
        </w:rPr>
      </w:pPr>
      <w:r>
        <w:rPr>
          <w:rFonts w:ascii="Times New Roman" w:hAnsi="Times New Roman"/>
          <w:sz w:val="24"/>
          <w:szCs w:val="24"/>
        </w:rPr>
        <w:t>6</w:t>
      </w:r>
      <w:r w:rsidRPr="009541B5">
        <w:rPr>
          <w:rFonts w:ascii="Times New Roman" w:hAnsi="Times New Roman"/>
          <w:sz w:val="24"/>
          <w:szCs w:val="24"/>
        </w:rPr>
        <w:t>.- AVITUALLAMENT I DUTXES</w:t>
      </w:r>
    </w:p>
    <w:p w:rsidR="00CA31E0" w:rsidRDefault="00CA31E0" w:rsidP="006279B1">
      <w:pPr>
        <w:pStyle w:val="ListParagraph"/>
        <w:numPr>
          <w:ilvl w:val="0"/>
          <w:numId w:val="3"/>
        </w:numPr>
        <w:jc w:val="both"/>
        <w:rPr>
          <w:rFonts w:ascii="Times New Roman" w:hAnsi="Times New Roman"/>
          <w:sz w:val="24"/>
          <w:szCs w:val="24"/>
        </w:rPr>
      </w:pPr>
      <w:r w:rsidRPr="009541B5">
        <w:rPr>
          <w:rFonts w:ascii="Times New Roman" w:hAnsi="Times New Roman"/>
          <w:sz w:val="24"/>
          <w:szCs w:val="24"/>
        </w:rPr>
        <w:t>Existirà un punt</w:t>
      </w:r>
      <w:r>
        <w:rPr>
          <w:rFonts w:ascii="Times New Roman" w:hAnsi="Times New Roman"/>
          <w:sz w:val="24"/>
          <w:szCs w:val="24"/>
        </w:rPr>
        <w:t xml:space="preserve"> d’avituallament d’aigua al km 2</w:t>
      </w:r>
      <w:r w:rsidRPr="009541B5">
        <w:rPr>
          <w:rFonts w:ascii="Times New Roman" w:hAnsi="Times New Roman"/>
          <w:sz w:val="24"/>
          <w:szCs w:val="24"/>
        </w:rPr>
        <w:t>.5</w:t>
      </w:r>
      <w:r>
        <w:rPr>
          <w:rFonts w:ascii="Times New Roman" w:hAnsi="Times New Roman"/>
          <w:sz w:val="24"/>
          <w:szCs w:val="24"/>
        </w:rPr>
        <w:t xml:space="preserve"> i un altre d’aigua, </w:t>
      </w:r>
      <w:r w:rsidRPr="009541B5">
        <w:rPr>
          <w:rFonts w:ascii="Times New Roman" w:hAnsi="Times New Roman"/>
          <w:sz w:val="24"/>
          <w:szCs w:val="24"/>
        </w:rPr>
        <w:t>fruita</w:t>
      </w:r>
      <w:r>
        <w:rPr>
          <w:rFonts w:ascii="Times New Roman" w:hAnsi="Times New Roman"/>
          <w:sz w:val="24"/>
          <w:szCs w:val="24"/>
        </w:rPr>
        <w:t xml:space="preserve"> i líquid isotònic</w:t>
      </w:r>
      <w:r w:rsidRPr="009541B5">
        <w:rPr>
          <w:rFonts w:ascii="Times New Roman" w:hAnsi="Times New Roman"/>
          <w:sz w:val="24"/>
          <w:szCs w:val="24"/>
        </w:rPr>
        <w:t xml:space="preserve"> en acabar la prova.</w:t>
      </w:r>
    </w:p>
    <w:p w:rsidR="00CA31E0" w:rsidRPr="003C6007" w:rsidRDefault="00CA31E0" w:rsidP="006279B1">
      <w:pPr>
        <w:pStyle w:val="ListParagraph"/>
        <w:numPr>
          <w:ilvl w:val="0"/>
          <w:numId w:val="3"/>
        </w:numPr>
        <w:jc w:val="both"/>
        <w:rPr>
          <w:rFonts w:ascii="Times New Roman" w:hAnsi="Times New Roman"/>
          <w:sz w:val="24"/>
          <w:szCs w:val="24"/>
        </w:rPr>
      </w:pPr>
      <w:r>
        <w:rPr>
          <w:rFonts w:ascii="Times New Roman" w:hAnsi="Times New Roman"/>
          <w:sz w:val="24"/>
          <w:szCs w:val="24"/>
        </w:rPr>
        <w:t>Es servirà orxata i fartons.</w:t>
      </w:r>
    </w:p>
    <w:p w:rsidR="00CA31E0" w:rsidRPr="009541B5" w:rsidRDefault="00CA31E0" w:rsidP="006279B1">
      <w:pPr>
        <w:jc w:val="both"/>
        <w:rPr>
          <w:rFonts w:ascii="Times New Roman" w:hAnsi="Times New Roman"/>
          <w:sz w:val="24"/>
          <w:szCs w:val="24"/>
        </w:rPr>
      </w:pPr>
      <w:r>
        <w:rPr>
          <w:rFonts w:ascii="Times New Roman" w:hAnsi="Times New Roman"/>
          <w:sz w:val="24"/>
          <w:szCs w:val="24"/>
        </w:rPr>
        <w:t>7</w:t>
      </w:r>
      <w:r w:rsidRPr="009541B5">
        <w:rPr>
          <w:rFonts w:ascii="Times New Roman" w:hAnsi="Times New Roman"/>
          <w:sz w:val="24"/>
          <w:szCs w:val="24"/>
        </w:rPr>
        <w:t>.- NORMES EN CARRERA.</w:t>
      </w:r>
    </w:p>
    <w:p w:rsidR="00CA31E0" w:rsidRDefault="00CA31E0" w:rsidP="006279B1">
      <w:pPr>
        <w:pStyle w:val="ListParagraph"/>
        <w:numPr>
          <w:ilvl w:val="0"/>
          <w:numId w:val="4"/>
        </w:numPr>
        <w:jc w:val="both"/>
        <w:rPr>
          <w:rFonts w:ascii="Times New Roman" w:hAnsi="Times New Roman"/>
          <w:sz w:val="24"/>
          <w:szCs w:val="24"/>
        </w:rPr>
      </w:pPr>
      <w:r w:rsidRPr="009541B5">
        <w:rPr>
          <w:rFonts w:ascii="Times New Roman" w:hAnsi="Times New Roman"/>
          <w:sz w:val="24"/>
          <w:szCs w:val="24"/>
        </w:rPr>
        <w:t>Serà preceptiu per al corredor el portar el dorsal totalment desplegat en el pit i de forma clarament visible, tot aquell corredor que no complisca esta i altres indicacions de l’organització serà desqualificat.</w:t>
      </w:r>
    </w:p>
    <w:p w:rsidR="00CA31E0" w:rsidRPr="009541B5" w:rsidRDefault="00CA31E0" w:rsidP="006279B1">
      <w:pPr>
        <w:pStyle w:val="ListParagraph"/>
        <w:numPr>
          <w:ilvl w:val="0"/>
          <w:numId w:val="4"/>
        </w:numPr>
        <w:jc w:val="both"/>
        <w:rPr>
          <w:rFonts w:ascii="Times New Roman" w:hAnsi="Times New Roman"/>
          <w:sz w:val="24"/>
          <w:szCs w:val="24"/>
        </w:rPr>
      </w:pPr>
      <w:r>
        <w:rPr>
          <w:rFonts w:ascii="Times New Roman" w:hAnsi="Times New Roman"/>
          <w:sz w:val="24"/>
          <w:szCs w:val="24"/>
        </w:rPr>
        <w:t>El chip està</w:t>
      </w:r>
      <w:r w:rsidRPr="000C0D88">
        <w:rPr>
          <w:rFonts w:ascii="Times New Roman" w:hAnsi="Times New Roman"/>
          <w:sz w:val="24"/>
          <w:szCs w:val="24"/>
        </w:rPr>
        <w:t xml:space="preserve"> incorp</w:t>
      </w:r>
      <w:r>
        <w:rPr>
          <w:rFonts w:ascii="Times New Roman" w:hAnsi="Times New Roman"/>
          <w:sz w:val="24"/>
          <w:szCs w:val="24"/>
        </w:rPr>
        <w:t>orat al dorsal i al ser d’usar i tirar no és necessari</w:t>
      </w:r>
      <w:r w:rsidRPr="000C0D88">
        <w:rPr>
          <w:rFonts w:ascii="Times New Roman" w:hAnsi="Times New Roman"/>
          <w:sz w:val="24"/>
          <w:szCs w:val="24"/>
        </w:rPr>
        <w:t xml:space="preserve"> entregar</w:t>
      </w:r>
      <w:r>
        <w:rPr>
          <w:rFonts w:ascii="Times New Roman" w:hAnsi="Times New Roman"/>
          <w:sz w:val="24"/>
          <w:szCs w:val="24"/>
        </w:rPr>
        <w:t>-</w:t>
      </w:r>
      <w:r w:rsidRPr="000C0D88">
        <w:rPr>
          <w:rFonts w:ascii="Times New Roman" w:hAnsi="Times New Roman"/>
          <w:sz w:val="24"/>
          <w:szCs w:val="24"/>
        </w:rPr>
        <w:t>lo en  meta.</w:t>
      </w:r>
    </w:p>
    <w:p w:rsidR="00CA31E0" w:rsidRPr="009541B5" w:rsidRDefault="00CA31E0" w:rsidP="006279B1">
      <w:pPr>
        <w:pStyle w:val="ListParagraph"/>
        <w:numPr>
          <w:ilvl w:val="0"/>
          <w:numId w:val="4"/>
        </w:numPr>
        <w:jc w:val="both"/>
        <w:rPr>
          <w:rFonts w:ascii="Times New Roman" w:hAnsi="Times New Roman"/>
          <w:sz w:val="24"/>
          <w:szCs w:val="24"/>
        </w:rPr>
      </w:pPr>
      <w:r w:rsidRPr="009541B5">
        <w:rPr>
          <w:rFonts w:ascii="Times New Roman" w:hAnsi="Times New Roman"/>
          <w:sz w:val="24"/>
          <w:szCs w:val="24"/>
        </w:rPr>
        <w:t>Tots els participants pel fet de prendre l’eixida de la cursa accepten el present reglament.</w:t>
      </w:r>
    </w:p>
    <w:p w:rsidR="00CA31E0" w:rsidRDefault="00CA31E0" w:rsidP="006279B1">
      <w:pPr>
        <w:pStyle w:val="ListParagraph"/>
        <w:numPr>
          <w:ilvl w:val="0"/>
          <w:numId w:val="4"/>
        </w:numPr>
        <w:jc w:val="both"/>
        <w:rPr>
          <w:rFonts w:ascii="Times New Roman" w:hAnsi="Times New Roman"/>
          <w:sz w:val="24"/>
          <w:szCs w:val="24"/>
        </w:rPr>
      </w:pPr>
      <w:r>
        <w:rPr>
          <w:rFonts w:ascii="Times New Roman" w:hAnsi="Times New Roman"/>
          <w:sz w:val="24"/>
          <w:szCs w:val="24"/>
        </w:rPr>
        <w:t>L’</w:t>
      </w:r>
      <w:r w:rsidRPr="005E410E">
        <w:rPr>
          <w:rFonts w:ascii="Times New Roman" w:hAnsi="Times New Roman"/>
          <w:sz w:val="24"/>
          <w:szCs w:val="24"/>
        </w:rPr>
        <w:t>organització disposa de les a</w:t>
      </w:r>
      <w:r>
        <w:rPr>
          <w:rFonts w:ascii="Times New Roman" w:hAnsi="Times New Roman"/>
          <w:sz w:val="24"/>
          <w:szCs w:val="24"/>
        </w:rPr>
        <w:t xml:space="preserve">ssegurances que exigeix la </w:t>
      </w:r>
      <w:r w:rsidRPr="005E410E">
        <w:rPr>
          <w:rFonts w:ascii="Times New Roman" w:hAnsi="Times New Roman"/>
          <w:sz w:val="24"/>
          <w:szCs w:val="24"/>
        </w:rPr>
        <w:t>Llei</w:t>
      </w:r>
      <w:r>
        <w:rPr>
          <w:rFonts w:ascii="Times New Roman" w:hAnsi="Times New Roman"/>
          <w:sz w:val="24"/>
          <w:szCs w:val="24"/>
        </w:rPr>
        <w:t xml:space="preserve"> de Seguretat Vial. L’</w:t>
      </w:r>
      <w:r w:rsidRPr="005E410E">
        <w:rPr>
          <w:rFonts w:ascii="Times New Roman" w:hAnsi="Times New Roman"/>
          <w:sz w:val="24"/>
          <w:szCs w:val="24"/>
        </w:rPr>
        <w:t>organització NO es farà responsable de possibles danys físics o morals que puguen produir-se al llarg de la prova com a conseqüència de patiment, lesions, imprudència o negligència, així com a la falsificació de dades del participant a la inscripció.</w:t>
      </w:r>
    </w:p>
    <w:p w:rsidR="00CA31E0" w:rsidRDefault="00CA31E0" w:rsidP="006279B1">
      <w:pPr>
        <w:pStyle w:val="ListParagraph"/>
        <w:numPr>
          <w:ilvl w:val="0"/>
          <w:numId w:val="4"/>
        </w:numPr>
        <w:jc w:val="both"/>
        <w:rPr>
          <w:rFonts w:ascii="Times New Roman" w:hAnsi="Times New Roman"/>
          <w:sz w:val="24"/>
          <w:szCs w:val="24"/>
        </w:rPr>
      </w:pPr>
      <w:r>
        <w:rPr>
          <w:rFonts w:ascii="Times New Roman" w:hAnsi="Times New Roman"/>
          <w:sz w:val="24"/>
          <w:szCs w:val="24"/>
        </w:rPr>
        <w:t>Hi haurà una adequada atenció</w:t>
      </w:r>
      <w:r w:rsidRPr="000C0D88">
        <w:rPr>
          <w:rFonts w:ascii="Times New Roman" w:hAnsi="Times New Roman"/>
          <w:sz w:val="24"/>
          <w:szCs w:val="24"/>
        </w:rPr>
        <w:t xml:space="preserve"> mèdica</w:t>
      </w:r>
      <w:r>
        <w:rPr>
          <w:rFonts w:ascii="Times New Roman" w:hAnsi="Times New Roman"/>
          <w:sz w:val="24"/>
          <w:szCs w:val="24"/>
        </w:rPr>
        <w:t xml:space="preserve"> per als participants de la prova, així com servei d’ambulància en la zona de meta. </w:t>
      </w:r>
    </w:p>
    <w:p w:rsidR="00CA31E0" w:rsidRDefault="00CA31E0" w:rsidP="006279B1">
      <w:pPr>
        <w:pStyle w:val="ListParagraph"/>
        <w:numPr>
          <w:ilvl w:val="0"/>
          <w:numId w:val="4"/>
        </w:numPr>
        <w:jc w:val="both"/>
        <w:rPr>
          <w:rFonts w:ascii="Times New Roman" w:hAnsi="Times New Roman"/>
          <w:sz w:val="24"/>
          <w:szCs w:val="24"/>
        </w:rPr>
      </w:pPr>
      <w:r w:rsidRPr="005E410E">
        <w:rPr>
          <w:rFonts w:ascii="Times New Roman" w:hAnsi="Times New Roman"/>
          <w:sz w:val="24"/>
          <w:szCs w:val="24"/>
        </w:rPr>
        <w:t>Es considera “corredor local” aquells/es atletes empadronats/des a Almenara en la data de la prova.</w:t>
      </w:r>
    </w:p>
    <w:p w:rsidR="00CA31E0" w:rsidRPr="009541B5" w:rsidRDefault="00CA31E0" w:rsidP="006279B1">
      <w:pPr>
        <w:pStyle w:val="ListParagraph"/>
        <w:numPr>
          <w:ilvl w:val="0"/>
          <w:numId w:val="4"/>
        </w:numPr>
        <w:jc w:val="both"/>
        <w:rPr>
          <w:rFonts w:ascii="Times New Roman" w:hAnsi="Times New Roman"/>
          <w:sz w:val="24"/>
          <w:szCs w:val="24"/>
        </w:rPr>
      </w:pPr>
      <w:r w:rsidRPr="005E410E">
        <w:rPr>
          <w:rFonts w:ascii="Times New Roman" w:hAnsi="Times New Roman"/>
          <w:sz w:val="24"/>
          <w:szCs w:val="24"/>
        </w:rPr>
        <w:t>Le</w:t>
      </w:r>
      <w:r>
        <w:rPr>
          <w:rFonts w:ascii="Times New Roman" w:hAnsi="Times New Roman"/>
          <w:sz w:val="24"/>
          <w:szCs w:val="24"/>
        </w:rPr>
        <w:t>s inscripcions dels menors de 16</w:t>
      </w:r>
      <w:r w:rsidRPr="005E410E">
        <w:rPr>
          <w:rFonts w:ascii="Times New Roman" w:hAnsi="Times New Roman"/>
          <w:sz w:val="24"/>
          <w:szCs w:val="24"/>
        </w:rPr>
        <w:t xml:space="preserve"> anys </w:t>
      </w:r>
      <w:r>
        <w:rPr>
          <w:rFonts w:ascii="Times New Roman" w:hAnsi="Times New Roman"/>
          <w:sz w:val="24"/>
          <w:szCs w:val="24"/>
        </w:rPr>
        <w:t>es faran en línia de meta i seran gratuïtes</w:t>
      </w:r>
      <w:r w:rsidRPr="005E410E">
        <w:rPr>
          <w:rFonts w:ascii="Times New Roman" w:hAnsi="Times New Roman"/>
          <w:sz w:val="24"/>
          <w:szCs w:val="24"/>
        </w:rPr>
        <w:t>. No podran competir</w:t>
      </w:r>
      <w:r>
        <w:rPr>
          <w:rFonts w:ascii="Times New Roman" w:hAnsi="Times New Roman"/>
          <w:sz w:val="24"/>
          <w:szCs w:val="24"/>
        </w:rPr>
        <w:t xml:space="preserve"> en la categoria absoluta. Totes les edats indicades han d’</w:t>
      </w:r>
      <w:r w:rsidRPr="005E410E">
        <w:rPr>
          <w:rFonts w:ascii="Times New Roman" w:hAnsi="Times New Roman"/>
          <w:sz w:val="24"/>
          <w:szCs w:val="24"/>
        </w:rPr>
        <w:t>estar complides</w:t>
      </w:r>
      <w:r>
        <w:rPr>
          <w:rFonts w:ascii="Times New Roman" w:hAnsi="Times New Roman"/>
          <w:sz w:val="24"/>
          <w:szCs w:val="24"/>
        </w:rPr>
        <w:t xml:space="preserve"> el di</w:t>
      </w:r>
      <w:r w:rsidRPr="005E410E">
        <w:rPr>
          <w:rFonts w:ascii="Times New Roman" w:hAnsi="Times New Roman"/>
          <w:sz w:val="24"/>
          <w:szCs w:val="24"/>
        </w:rPr>
        <w:t>a de la prova</w:t>
      </w:r>
      <w:r>
        <w:rPr>
          <w:rFonts w:ascii="Times New Roman" w:hAnsi="Times New Roman"/>
          <w:sz w:val="24"/>
          <w:szCs w:val="24"/>
        </w:rPr>
        <w:t>. Cap atleta pot repetir trofeu</w:t>
      </w:r>
      <w:r w:rsidRPr="005E410E">
        <w:rPr>
          <w:rFonts w:ascii="Times New Roman" w:hAnsi="Times New Roman"/>
          <w:sz w:val="24"/>
          <w:szCs w:val="24"/>
        </w:rPr>
        <w:t>.</w:t>
      </w:r>
    </w:p>
    <w:p w:rsidR="00CA31E0" w:rsidRPr="009541B5" w:rsidRDefault="00CA31E0" w:rsidP="006279B1">
      <w:pPr>
        <w:jc w:val="both"/>
        <w:rPr>
          <w:rFonts w:ascii="Times New Roman" w:hAnsi="Times New Roman"/>
          <w:sz w:val="24"/>
          <w:szCs w:val="24"/>
        </w:rPr>
      </w:pPr>
      <w:r>
        <w:rPr>
          <w:rFonts w:ascii="Times New Roman" w:hAnsi="Times New Roman"/>
          <w:sz w:val="24"/>
          <w:szCs w:val="24"/>
        </w:rPr>
        <w:t>8</w:t>
      </w:r>
      <w:r w:rsidRPr="009541B5">
        <w:rPr>
          <w:rFonts w:ascii="Times New Roman" w:hAnsi="Times New Roman"/>
          <w:sz w:val="24"/>
          <w:szCs w:val="24"/>
        </w:rPr>
        <w:t>.- PREMIS</w:t>
      </w:r>
    </w:p>
    <w:p w:rsidR="00CA31E0" w:rsidRPr="009541B5" w:rsidRDefault="00CA31E0" w:rsidP="006279B1">
      <w:pPr>
        <w:pStyle w:val="ListParagraph"/>
        <w:numPr>
          <w:ilvl w:val="0"/>
          <w:numId w:val="5"/>
        </w:numPr>
        <w:jc w:val="both"/>
        <w:rPr>
          <w:rFonts w:ascii="Times New Roman" w:hAnsi="Times New Roman"/>
          <w:sz w:val="24"/>
          <w:szCs w:val="24"/>
        </w:rPr>
      </w:pPr>
      <w:r w:rsidRPr="009541B5">
        <w:rPr>
          <w:rFonts w:ascii="Times New Roman" w:hAnsi="Times New Roman"/>
          <w:sz w:val="24"/>
          <w:szCs w:val="24"/>
        </w:rPr>
        <w:t>L’entrega de trofeus i premis es farà mitja hora després de finalitzar la prova, i són els següents:</w:t>
      </w:r>
    </w:p>
    <w:p w:rsidR="00CA31E0" w:rsidRPr="009541B5" w:rsidRDefault="00CA31E0" w:rsidP="006279B1">
      <w:pPr>
        <w:pStyle w:val="ListParagraph"/>
        <w:numPr>
          <w:ilvl w:val="0"/>
          <w:numId w:val="6"/>
        </w:numPr>
        <w:jc w:val="both"/>
        <w:rPr>
          <w:rFonts w:ascii="Times New Roman" w:hAnsi="Times New Roman"/>
          <w:sz w:val="24"/>
          <w:szCs w:val="24"/>
        </w:rPr>
      </w:pPr>
      <w:r w:rsidRPr="009541B5">
        <w:rPr>
          <w:rFonts w:ascii="Times New Roman" w:hAnsi="Times New Roman"/>
          <w:sz w:val="24"/>
          <w:szCs w:val="24"/>
        </w:rPr>
        <w:t>Trofeus als tres primers classificats de cada categoria masculí i femení.</w:t>
      </w:r>
    </w:p>
    <w:p w:rsidR="00CA31E0" w:rsidRPr="009541B5" w:rsidRDefault="00CA31E0" w:rsidP="006279B1">
      <w:pPr>
        <w:pStyle w:val="ListParagraph"/>
        <w:numPr>
          <w:ilvl w:val="0"/>
          <w:numId w:val="6"/>
        </w:numPr>
        <w:jc w:val="both"/>
        <w:rPr>
          <w:rFonts w:ascii="Times New Roman" w:hAnsi="Times New Roman"/>
          <w:sz w:val="24"/>
          <w:szCs w:val="24"/>
        </w:rPr>
      </w:pPr>
      <w:r w:rsidRPr="009541B5">
        <w:rPr>
          <w:rFonts w:ascii="Times New Roman" w:hAnsi="Times New Roman"/>
          <w:sz w:val="24"/>
          <w:szCs w:val="24"/>
        </w:rPr>
        <w:t>Trofeus als tres primers classificats locals masculí i femení.</w:t>
      </w:r>
    </w:p>
    <w:p w:rsidR="00CA31E0" w:rsidRDefault="00CA31E0" w:rsidP="006279B1">
      <w:pPr>
        <w:pStyle w:val="ListParagraph"/>
        <w:numPr>
          <w:ilvl w:val="0"/>
          <w:numId w:val="6"/>
        </w:numPr>
        <w:jc w:val="both"/>
        <w:rPr>
          <w:rFonts w:ascii="Times New Roman" w:hAnsi="Times New Roman"/>
          <w:sz w:val="24"/>
          <w:szCs w:val="24"/>
        </w:rPr>
      </w:pPr>
      <w:r w:rsidRPr="009541B5">
        <w:rPr>
          <w:rFonts w:ascii="Times New Roman" w:hAnsi="Times New Roman"/>
          <w:sz w:val="24"/>
          <w:szCs w:val="24"/>
        </w:rPr>
        <w:t xml:space="preserve">Bossa del corredor: </w:t>
      </w:r>
      <w:r>
        <w:rPr>
          <w:rFonts w:ascii="Times New Roman" w:hAnsi="Times New Roman"/>
          <w:sz w:val="24"/>
          <w:szCs w:val="24"/>
        </w:rPr>
        <w:t>Escalfadors Esportius de regal als 1000</w:t>
      </w:r>
      <w:r w:rsidRPr="009541B5">
        <w:rPr>
          <w:rFonts w:ascii="Times New Roman" w:hAnsi="Times New Roman"/>
          <w:sz w:val="24"/>
          <w:szCs w:val="24"/>
        </w:rPr>
        <w:t xml:space="preserve"> primers participants que finalitzen la cursa, a més d’altres obsequis que puga aconseguir l’organització.</w:t>
      </w:r>
    </w:p>
    <w:p w:rsidR="00CA31E0" w:rsidRPr="00FF4270" w:rsidRDefault="00CA31E0" w:rsidP="00FF4270">
      <w:pPr>
        <w:jc w:val="both"/>
        <w:rPr>
          <w:rFonts w:ascii="Times New Roman" w:hAnsi="Times New Roman"/>
          <w:sz w:val="24"/>
          <w:szCs w:val="24"/>
        </w:rPr>
      </w:pPr>
      <w:r>
        <w:rPr>
          <w:rFonts w:ascii="Times New Roman" w:hAnsi="Times New Roman"/>
          <w:sz w:val="24"/>
          <w:szCs w:val="24"/>
        </w:rPr>
        <w:t>9.</w:t>
      </w:r>
      <w:r w:rsidRPr="00FF4270">
        <w:rPr>
          <w:rFonts w:ascii="Times New Roman" w:hAnsi="Times New Roman"/>
          <w:sz w:val="24"/>
          <w:szCs w:val="24"/>
        </w:rPr>
        <w:t>.-  CATEGORIA DELS  ATLETES:</w:t>
      </w:r>
    </w:p>
    <w:tbl>
      <w:tblPr>
        <w:tblW w:w="70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968"/>
        <w:gridCol w:w="2578"/>
        <w:gridCol w:w="1522"/>
      </w:tblGrid>
      <w:tr w:rsidR="00CA31E0" w:rsidRPr="005F4014" w:rsidTr="005F4014">
        <w:trPr>
          <w:trHeight w:val="255"/>
        </w:trPr>
        <w:tc>
          <w:tcPr>
            <w:tcW w:w="0" w:type="auto"/>
            <w:shd w:val="clear" w:color="auto" w:fill="F2F2F2"/>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CATEGORIA</w:t>
            </w:r>
          </w:p>
        </w:tc>
        <w:tc>
          <w:tcPr>
            <w:tcW w:w="0" w:type="auto"/>
            <w:shd w:val="clear" w:color="auto" w:fill="F2F2F2"/>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EDAT</w:t>
            </w:r>
          </w:p>
        </w:tc>
        <w:tc>
          <w:tcPr>
            <w:tcW w:w="0" w:type="auto"/>
            <w:shd w:val="clear" w:color="auto" w:fill="F2F2F2"/>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DISTÀNCIA</w:t>
            </w:r>
          </w:p>
        </w:tc>
      </w:tr>
      <w:tr w:rsidR="00CA31E0" w:rsidRPr="005F4014" w:rsidTr="005F4014">
        <w:trPr>
          <w:trHeight w:val="255"/>
        </w:trPr>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XUPETÍ</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DE 0 A 5 ANYS</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200 m</w:t>
            </w:r>
          </w:p>
        </w:tc>
      </w:tr>
      <w:tr w:rsidR="00CA31E0" w:rsidRPr="005F4014" w:rsidTr="005F4014">
        <w:trPr>
          <w:trHeight w:val="255"/>
        </w:trPr>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BENJAMÍ</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DE 6 A 9 ANYS</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425 m</w:t>
            </w:r>
          </w:p>
        </w:tc>
      </w:tr>
      <w:tr w:rsidR="00CA31E0" w:rsidRPr="005F4014" w:rsidTr="005F4014">
        <w:trPr>
          <w:trHeight w:val="269"/>
        </w:trPr>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ALEVÍ</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DE 10 A 13 ANYS</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931 m</w:t>
            </w:r>
          </w:p>
        </w:tc>
      </w:tr>
      <w:tr w:rsidR="00CA31E0" w:rsidRPr="005F4014" w:rsidTr="005F4014">
        <w:trPr>
          <w:trHeight w:val="255"/>
        </w:trPr>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INFANTIL</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DE 14 A 15 ANYS</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1876 m</w:t>
            </w:r>
          </w:p>
        </w:tc>
      </w:tr>
      <w:tr w:rsidR="00CA31E0" w:rsidRPr="005F4014" w:rsidTr="005F4014">
        <w:trPr>
          <w:trHeight w:val="255"/>
        </w:trPr>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CADET MASCULÍ</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DE 16 A 18 ANYS</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5000 m</w:t>
            </w:r>
          </w:p>
        </w:tc>
      </w:tr>
      <w:tr w:rsidR="00CA31E0" w:rsidRPr="005F4014" w:rsidTr="005F4014">
        <w:trPr>
          <w:trHeight w:val="255"/>
        </w:trPr>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CADET FEMENÍ</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DE 16 A 18 ANYS</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5000 m</w:t>
            </w:r>
          </w:p>
        </w:tc>
      </w:tr>
      <w:tr w:rsidR="00CA31E0" w:rsidRPr="005F4014" w:rsidTr="005F4014">
        <w:trPr>
          <w:trHeight w:val="255"/>
        </w:trPr>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CATEGORIA ABSOLUTA</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MASCULÍ</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5000 m</w:t>
            </w:r>
          </w:p>
        </w:tc>
      </w:tr>
      <w:tr w:rsidR="00CA31E0" w:rsidRPr="005F4014" w:rsidTr="005F4014">
        <w:trPr>
          <w:trHeight w:val="255"/>
        </w:trPr>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CATEGORIA ABSOLUTA</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FEMENÍ</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5000 m</w:t>
            </w:r>
          </w:p>
        </w:tc>
      </w:tr>
      <w:tr w:rsidR="00CA31E0" w:rsidRPr="005F4014" w:rsidTr="005F4014">
        <w:trPr>
          <w:trHeight w:val="255"/>
        </w:trPr>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SENIOR MASCULÍ</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DE 18 A 35 ANYS</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5000 m</w:t>
            </w:r>
          </w:p>
        </w:tc>
      </w:tr>
      <w:tr w:rsidR="00CA31E0" w:rsidRPr="005F4014" w:rsidTr="005F4014">
        <w:trPr>
          <w:trHeight w:val="255"/>
        </w:trPr>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SENIOR FEMENÍ</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DE 18 A 35 ANYS</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5000 m</w:t>
            </w:r>
          </w:p>
        </w:tc>
      </w:tr>
      <w:tr w:rsidR="00CA31E0" w:rsidRPr="005F4014" w:rsidTr="005F4014">
        <w:trPr>
          <w:trHeight w:val="255"/>
        </w:trPr>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VETERÀ A MASCULÍ</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DE 36 A 45 ANYS</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 xml:space="preserve">5000 m </w:t>
            </w:r>
          </w:p>
        </w:tc>
      </w:tr>
      <w:tr w:rsidR="00CA31E0" w:rsidRPr="005F4014" w:rsidTr="005F4014">
        <w:trPr>
          <w:trHeight w:val="255"/>
        </w:trPr>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VETERÀ A FEMENÍ</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DE 36 A 45 ANYS</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5000 m</w:t>
            </w:r>
          </w:p>
        </w:tc>
      </w:tr>
      <w:tr w:rsidR="00CA31E0" w:rsidRPr="005F4014" w:rsidTr="005F4014">
        <w:trPr>
          <w:trHeight w:val="255"/>
        </w:trPr>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VETERÀ B MASCULÍ</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MAJORS DE 46 ANYS</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5000 m</w:t>
            </w:r>
          </w:p>
        </w:tc>
      </w:tr>
      <w:tr w:rsidR="00CA31E0" w:rsidRPr="005F4014" w:rsidTr="005F4014">
        <w:trPr>
          <w:trHeight w:val="269"/>
        </w:trPr>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VETERÀ B FEMENÍ</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MAJORS DE 46 ANYS</w:t>
            </w:r>
          </w:p>
        </w:tc>
        <w:tc>
          <w:tcPr>
            <w:tcW w:w="0" w:type="auto"/>
          </w:tcPr>
          <w:p w:rsidR="00CA31E0" w:rsidRPr="005F4014" w:rsidRDefault="00CA31E0" w:rsidP="005F4014">
            <w:pPr>
              <w:spacing w:after="0" w:line="240" w:lineRule="auto"/>
              <w:jc w:val="both"/>
              <w:rPr>
                <w:rFonts w:ascii="Times New Roman" w:hAnsi="Times New Roman"/>
                <w:sz w:val="24"/>
                <w:szCs w:val="24"/>
              </w:rPr>
            </w:pPr>
            <w:r w:rsidRPr="005F4014">
              <w:rPr>
                <w:rFonts w:ascii="Times New Roman" w:hAnsi="Times New Roman"/>
                <w:sz w:val="24"/>
                <w:szCs w:val="24"/>
              </w:rPr>
              <w:t xml:space="preserve">5000 m </w:t>
            </w:r>
          </w:p>
        </w:tc>
      </w:tr>
    </w:tbl>
    <w:p w:rsidR="00CA31E0" w:rsidRPr="009541B5" w:rsidRDefault="00CA31E0" w:rsidP="006279B1">
      <w:pPr>
        <w:jc w:val="both"/>
        <w:rPr>
          <w:rFonts w:ascii="Times New Roman" w:hAnsi="Times New Roman"/>
          <w:sz w:val="24"/>
          <w:szCs w:val="24"/>
        </w:rPr>
      </w:pPr>
    </w:p>
    <w:p w:rsidR="00CA31E0" w:rsidRPr="009541B5" w:rsidRDefault="00CA31E0" w:rsidP="006279B1">
      <w:pPr>
        <w:jc w:val="both"/>
        <w:rPr>
          <w:rFonts w:ascii="Times New Roman" w:hAnsi="Times New Roman"/>
          <w:sz w:val="24"/>
          <w:szCs w:val="24"/>
        </w:rPr>
      </w:pPr>
      <w:r>
        <w:rPr>
          <w:rFonts w:ascii="Times New Roman" w:hAnsi="Times New Roman"/>
          <w:sz w:val="24"/>
          <w:szCs w:val="24"/>
        </w:rPr>
        <w:t>10.- ANIMACIÓ</w:t>
      </w:r>
    </w:p>
    <w:p w:rsidR="00CA31E0" w:rsidRPr="003C6007" w:rsidRDefault="00CA31E0" w:rsidP="003C6007">
      <w:pPr>
        <w:jc w:val="both"/>
        <w:rPr>
          <w:rFonts w:ascii="Times New Roman" w:hAnsi="Times New Roman"/>
          <w:sz w:val="24"/>
          <w:szCs w:val="24"/>
        </w:rPr>
      </w:pPr>
      <w:r>
        <w:rPr>
          <w:rFonts w:ascii="Times New Roman" w:hAnsi="Times New Roman"/>
          <w:sz w:val="24"/>
          <w:szCs w:val="24"/>
        </w:rPr>
        <w:t>L’</w:t>
      </w:r>
      <w:r w:rsidRPr="009541B5">
        <w:rPr>
          <w:rFonts w:ascii="Times New Roman" w:hAnsi="Times New Roman"/>
          <w:sz w:val="24"/>
          <w:szCs w:val="24"/>
        </w:rPr>
        <w:t>organització</w:t>
      </w:r>
      <w:r>
        <w:rPr>
          <w:rFonts w:ascii="Times New Roman" w:hAnsi="Times New Roman"/>
          <w:sz w:val="24"/>
          <w:szCs w:val="24"/>
        </w:rPr>
        <w:t xml:space="preserve"> de la carrera oferirà un servei</w:t>
      </w:r>
      <w:r w:rsidRPr="009541B5">
        <w:rPr>
          <w:rFonts w:ascii="Times New Roman" w:hAnsi="Times New Roman"/>
          <w:sz w:val="24"/>
          <w:szCs w:val="24"/>
        </w:rPr>
        <w:t xml:space="preserve"> lúdic</w:t>
      </w:r>
      <w:r>
        <w:rPr>
          <w:rFonts w:ascii="Times New Roman" w:hAnsi="Times New Roman"/>
          <w:sz w:val="24"/>
          <w:szCs w:val="24"/>
        </w:rPr>
        <w:t xml:space="preserve"> a tots aquells xiquets que vullguen gaudir d’uns castells inflables. </w:t>
      </w:r>
    </w:p>
    <w:sectPr w:rsidR="00CA31E0" w:rsidRPr="003C6007" w:rsidSect="009541B5">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1E24C0C"/>
    <w:multiLevelType w:val="hybridMultilevel"/>
    <w:tmpl w:val="5546BE0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59B5319D"/>
    <w:multiLevelType w:val="hybridMultilevel"/>
    <w:tmpl w:val="36E0787A"/>
    <w:lvl w:ilvl="0" w:tplc="5606A24E">
      <w:start w:val="7"/>
      <w:numFmt w:val="bullet"/>
      <w:lvlText w:val="-"/>
      <w:lvlJc w:val="left"/>
      <w:pPr>
        <w:ind w:left="1080" w:hanging="360"/>
      </w:pPr>
      <w:rPr>
        <w:rFonts w:ascii="Times New Roman" w:eastAsia="Times New Roman" w:hAnsi="Times New Roman" w:hint="default"/>
      </w:rPr>
    </w:lvl>
    <w:lvl w:ilvl="1" w:tplc="0C0A0003" w:tentative="1">
      <w:start w:val="1"/>
      <w:numFmt w:val="bullet"/>
      <w:lvlText w:val="o"/>
      <w:lvlJc w:val="left"/>
      <w:pPr>
        <w:ind w:left="1800" w:hanging="360"/>
      </w:pPr>
      <w:rPr>
        <w:rFonts w:ascii="Courier New" w:hAnsi="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
    <w:nsid w:val="629530E3"/>
    <w:multiLevelType w:val="hybridMultilevel"/>
    <w:tmpl w:val="5E381C6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6B2824DA"/>
    <w:multiLevelType w:val="hybridMultilevel"/>
    <w:tmpl w:val="D288235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6E0C0AD5"/>
    <w:multiLevelType w:val="hybridMultilevel"/>
    <w:tmpl w:val="72DA6FB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71C73DC2"/>
    <w:multiLevelType w:val="hybridMultilevel"/>
    <w:tmpl w:val="0568B6A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4"/>
  </w:num>
  <w:num w:numId="4">
    <w:abstractNumId w:val="5"/>
  </w:num>
  <w:num w:numId="5">
    <w:abstractNumId w:val="2"/>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7"/>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279B1"/>
    <w:rsid w:val="00011A00"/>
    <w:rsid w:val="00045DD3"/>
    <w:rsid w:val="00054821"/>
    <w:rsid w:val="00075EC1"/>
    <w:rsid w:val="00083FCC"/>
    <w:rsid w:val="000B52D5"/>
    <w:rsid w:val="000C0D88"/>
    <w:rsid w:val="000E285F"/>
    <w:rsid w:val="000E42CE"/>
    <w:rsid w:val="000F2B92"/>
    <w:rsid w:val="0011560D"/>
    <w:rsid w:val="001224CF"/>
    <w:rsid w:val="00132AA3"/>
    <w:rsid w:val="001352B7"/>
    <w:rsid w:val="00151F2A"/>
    <w:rsid w:val="00167E26"/>
    <w:rsid w:val="00180240"/>
    <w:rsid w:val="001812F2"/>
    <w:rsid w:val="00191CDC"/>
    <w:rsid w:val="001A6CE2"/>
    <w:rsid w:val="001B6DB5"/>
    <w:rsid w:val="001C29BC"/>
    <w:rsid w:val="001D13E5"/>
    <w:rsid w:val="001E1BED"/>
    <w:rsid w:val="001F4852"/>
    <w:rsid w:val="001F6394"/>
    <w:rsid w:val="00205332"/>
    <w:rsid w:val="00223C21"/>
    <w:rsid w:val="00245D7A"/>
    <w:rsid w:val="00274A45"/>
    <w:rsid w:val="00282200"/>
    <w:rsid w:val="002969D2"/>
    <w:rsid w:val="002B4882"/>
    <w:rsid w:val="002C0178"/>
    <w:rsid w:val="002D02F4"/>
    <w:rsid w:val="002D7EC3"/>
    <w:rsid w:val="002F7068"/>
    <w:rsid w:val="00306A05"/>
    <w:rsid w:val="00330F46"/>
    <w:rsid w:val="00347258"/>
    <w:rsid w:val="00350865"/>
    <w:rsid w:val="00350F56"/>
    <w:rsid w:val="003620F7"/>
    <w:rsid w:val="00370066"/>
    <w:rsid w:val="00374E48"/>
    <w:rsid w:val="00380040"/>
    <w:rsid w:val="00380F11"/>
    <w:rsid w:val="00384A53"/>
    <w:rsid w:val="00397C18"/>
    <w:rsid w:val="003A0800"/>
    <w:rsid w:val="003A2FEE"/>
    <w:rsid w:val="003B4C0E"/>
    <w:rsid w:val="003B7B8B"/>
    <w:rsid w:val="003C201C"/>
    <w:rsid w:val="003C6007"/>
    <w:rsid w:val="003C789F"/>
    <w:rsid w:val="003D668F"/>
    <w:rsid w:val="003D6CE0"/>
    <w:rsid w:val="003F2668"/>
    <w:rsid w:val="0040307B"/>
    <w:rsid w:val="00421992"/>
    <w:rsid w:val="00431AA5"/>
    <w:rsid w:val="00445A10"/>
    <w:rsid w:val="004540A5"/>
    <w:rsid w:val="00490B6F"/>
    <w:rsid w:val="004956AC"/>
    <w:rsid w:val="004974E6"/>
    <w:rsid w:val="004B0DFA"/>
    <w:rsid w:val="004C36EF"/>
    <w:rsid w:val="004D1C09"/>
    <w:rsid w:val="004D5E90"/>
    <w:rsid w:val="004E0F17"/>
    <w:rsid w:val="004E1E95"/>
    <w:rsid w:val="00504B7B"/>
    <w:rsid w:val="00533D59"/>
    <w:rsid w:val="00543A99"/>
    <w:rsid w:val="0054626F"/>
    <w:rsid w:val="00553A84"/>
    <w:rsid w:val="0056124F"/>
    <w:rsid w:val="00561D96"/>
    <w:rsid w:val="00567696"/>
    <w:rsid w:val="00584E13"/>
    <w:rsid w:val="005A050E"/>
    <w:rsid w:val="005C4ABD"/>
    <w:rsid w:val="005E410E"/>
    <w:rsid w:val="005F02C1"/>
    <w:rsid w:val="005F4014"/>
    <w:rsid w:val="00605D17"/>
    <w:rsid w:val="006279B1"/>
    <w:rsid w:val="00630D6C"/>
    <w:rsid w:val="006472B0"/>
    <w:rsid w:val="00647E51"/>
    <w:rsid w:val="00667FBA"/>
    <w:rsid w:val="00683D8D"/>
    <w:rsid w:val="00692280"/>
    <w:rsid w:val="006C241B"/>
    <w:rsid w:val="006C7E3C"/>
    <w:rsid w:val="006D11B3"/>
    <w:rsid w:val="006F0EFD"/>
    <w:rsid w:val="007015D8"/>
    <w:rsid w:val="007429D9"/>
    <w:rsid w:val="00750B36"/>
    <w:rsid w:val="0076066C"/>
    <w:rsid w:val="007676CC"/>
    <w:rsid w:val="00780D3E"/>
    <w:rsid w:val="007820D9"/>
    <w:rsid w:val="008062B1"/>
    <w:rsid w:val="008103EE"/>
    <w:rsid w:val="0082249A"/>
    <w:rsid w:val="0083180C"/>
    <w:rsid w:val="008324D1"/>
    <w:rsid w:val="00854DA7"/>
    <w:rsid w:val="00880064"/>
    <w:rsid w:val="008921BC"/>
    <w:rsid w:val="00893115"/>
    <w:rsid w:val="0089544B"/>
    <w:rsid w:val="008C6F29"/>
    <w:rsid w:val="008D1BEF"/>
    <w:rsid w:val="008E3598"/>
    <w:rsid w:val="008E4943"/>
    <w:rsid w:val="008E68A8"/>
    <w:rsid w:val="008F5E61"/>
    <w:rsid w:val="00931243"/>
    <w:rsid w:val="00945B7B"/>
    <w:rsid w:val="0095057F"/>
    <w:rsid w:val="00952195"/>
    <w:rsid w:val="009541B5"/>
    <w:rsid w:val="00956685"/>
    <w:rsid w:val="00987EED"/>
    <w:rsid w:val="009B014B"/>
    <w:rsid w:val="009D173E"/>
    <w:rsid w:val="009D787C"/>
    <w:rsid w:val="009F6722"/>
    <w:rsid w:val="009F6CE8"/>
    <w:rsid w:val="00A00001"/>
    <w:rsid w:val="00A41871"/>
    <w:rsid w:val="00A53BBA"/>
    <w:rsid w:val="00AB71ED"/>
    <w:rsid w:val="00AE6958"/>
    <w:rsid w:val="00AF5A54"/>
    <w:rsid w:val="00AF68F3"/>
    <w:rsid w:val="00B13C06"/>
    <w:rsid w:val="00B22529"/>
    <w:rsid w:val="00B30FB4"/>
    <w:rsid w:val="00B40CDD"/>
    <w:rsid w:val="00B50D49"/>
    <w:rsid w:val="00B56D14"/>
    <w:rsid w:val="00B61441"/>
    <w:rsid w:val="00B71D42"/>
    <w:rsid w:val="00B81DC7"/>
    <w:rsid w:val="00B82782"/>
    <w:rsid w:val="00B9256E"/>
    <w:rsid w:val="00BB5293"/>
    <w:rsid w:val="00BC5D80"/>
    <w:rsid w:val="00BC7C55"/>
    <w:rsid w:val="00C0060F"/>
    <w:rsid w:val="00C26162"/>
    <w:rsid w:val="00C3550C"/>
    <w:rsid w:val="00C372A3"/>
    <w:rsid w:val="00C52391"/>
    <w:rsid w:val="00C854A4"/>
    <w:rsid w:val="00C94809"/>
    <w:rsid w:val="00CA31E0"/>
    <w:rsid w:val="00CB0140"/>
    <w:rsid w:val="00CB34D6"/>
    <w:rsid w:val="00CB5032"/>
    <w:rsid w:val="00CC6C2E"/>
    <w:rsid w:val="00CE4C8C"/>
    <w:rsid w:val="00D14B26"/>
    <w:rsid w:val="00D17D0A"/>
    <w:rsid w:val="00D248DD"/>
    <w:rsid w:val="00D4006E"/>
    <w:rsid w:val="00D5539B"/>
    <w:rsid w:val="00D64C73"/>
    <w:rsid w:val="00D73719"/>
    <w:rsid w:val="00D83C41"/>
    <w:rsid w:val="00DA1005"/>
    <w:rsid w:val="00DA1AB6"/>
    <w:rsid w:val="00DB76E9"/>
    <w:rsid w:val="00DD2CBC"/>
    <w:rsid w:val="00E018A0"/>
    <w:rsid w:val="00E21F87"/>
    <w:rsid w:val="00E31979"/>
    <w:rsid w:val="00E37F68"/>
    <w:rsid w:val="00E54203"/>
    <w:rsid w:val="00E60206"/>
    <w:rsid w:val="00E66AAF"/>
    <w:rsid w:val="00E74C3B"/>
    <w:rsid w:val="00E92BFC"/>
    <w:rsid w:val="00E97928"/>
    <w:rsid w:val="00EB6483"/>
    <w:rsid w:val="00EF6E3D"/>
    <w:rsid w:val="00F20B50"/>
    <w:rsid w:val="00F42D5F"/>
    <w:rsid w:val="00F54D89"/>
    <w:rsid w:val="00FA374A"/>
    <w:rsid w:val="00FB6DA0"/>
    <w:rsid w:val="00FB7CA7"/>
    <w:rsid w:val="00FD0504"/>
    <w:rsid w:val="00FE35AA"/>
    <w:rsid w:val="00FE72C3"/>
    <w:rsid w:val="00FE7707"/>
    <w:rsid w:val="00FF0EC8"/>
    <w:rsid w:val="00FF4270"/>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79B1"/>
    <w:pPr>
      <w:spacing w:after="200" w:line="276" w:lineRule="auto"/>
    </w:pPr>
    <w:rPr>
      <w:lang w:val="ca-ES"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6279B1"/>
    <w:pPr>
      <w:ind w:left="720"/>
      <w:contextualSpacing/>
    </w:pPr>
  </w:style>
  <w:style w:type="character" w:styleId="Hyperlink">
    <w:name w:val="Hyperlink"/>
    <w:basedOn w:val="DefaultParagraphFont"/>
    <w:uiPriority w:val="99"/>
    <w:rsid w:val="006279B1"/>
    <w:rPr>
      <w:rFonts w:cs="Times New Roman"/>
      <w:color w:val="0000FF"/>
      <w:u w:val="single"/>
    </w:rPr>
  </w:style>
  <w:style w:type="table" w:styleId="TableGrid">
    <w:name w:val="Table Grid"/>
    <w:basedOn w:val="TableNormal"/>
    <w:uiPriority w:val="99"/>
    <w:rsid w:val="006279B1"/>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DefaultParagraphFont"/>
    <w:uiPriority w:val="99"/>
    <w:rsid w:val="006279B1"/>
    <w:rPr>
      <w:rFont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42ypico.e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3</Pages>
  <Words>712</Words>
  <Characters>3917</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REGLAMENT PLATJA 2015</dc:title>
  <dc:subject/>
  <dc:creator>Pilar</dc:creator>
  <cp:keywords/>
  <dc:description/>
  <cp:lastModifiedBy>USUARIO</cp:lastModifiedBy>
  <cp:revision>2</cp:revision>
  <dcterms:created xsi:type="dcterms:W3CDTF">2016-05-27T07:51:00Z</dcterms:created>
  <dcterms:modified xsi:type="dcterms:W3CDTF">2016-05-27T07:51:00Z</dcterms:modified>
</cp:coreProperties>
</file>