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A2FF2E" w14:textId="77777777" w:rsidR="005517EB" w:rsidRDefault="005517EB"/>
    <w:p w14:paraId="55A2FF2F" w14:textId="77777777" w:rsidR="005517EB" w:rsidRDefault="00D13FA3">
      <w:hyperlink r:id="rId6" w:history="1">
        <w:r>
          <w:rPr>
            <w:rStyle w:val="Hipervnculo"/>
          </w:rPr>
          <w:t>http://www.festak.com/evento.aspx?lang=cas&amp;e</w:t>
        </w:r>
        <w:bookmarkStart w:id="0" w:name="_Hlt130852637"/>
        <w:bookmarkStart w:id="1" w:name="_Hlt130852638"/>
        <w:r>
          <w:rPr>
            <w:rStyle w:val="Hipervnculo"/>
          </w:rPr>
          <w:t>v</w:t>
        </w:r>
        <w:bookmarkEnd w:id="0"/>
        <w:bookmarkEnd w:id="1"/>
        <w:r>
          <w:rPr>
            <w:rStyle w:val="Hipervnculo"/>
          </w:rPr>
          <w:t>=3530&amp;pag=p&amp;c=no</w:t>
        </w:r>
      </w:hyperlink>
    </w:p>
    <w:p w14:paraId="55A2FF30" w14:textId="77777777" w:rsidR="005517EB" w:rsidRDefault="005517EB"/>
    <w:sectPr w:rsidR="005517EB">
      <w:pgSz w:w="11906" w:h="16838"/>
      <w:pgMar w:top="1417" w:right="1701" w:bottom="1417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A2FF32" w14:textId="77777777" w:rsidR="00000000" w:rsidRDefault="00D13FA3">
      <w:pPr>
        <w:spacing w:after="0" w:line="240" w:lineRule="auto"/>
      </w:pPr>
      <w:r>
        <w:separator/>
      </w:r>
    </w:p>
  </w:endnote>
  <w:endnote w:type="continuationSeparator" w:id="0">
    <w:p w14:paraId="55A2FF34" w14:textId="77777777" w:rsidR="00000000" w:rsidRDefault="00D13F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2FF2E" w14:textId="77777777" w:rsidR="00000000" w:rsidRDefault="00D13FA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5A2FF30" w14:textId="77777777" w:rsidR="00000000" w:rsidRDefault="00D13F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5517EB"/>
    <w:rsid w:val="005517EB"/>
    <w:rsid w:val="00D13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2FF2E"/>
  <w15:docId w15:val="{50EBF484-DE3A-4DE8-8A0B-27C2AB158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s-ES" w:eastAsia="en-US" w:bidi="ar-SA"/>
      </w:rPr>
    </w:rPrDefault>
    <w:pPrDefault>
      <w:pPr>
        <w:autoSpaceDN w:val="0"/>
        <w:spacing w:after="160" w:line="25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rPr>
      <w:color w:val="0563C1"/>
      <w:u w:val="single"/>
    </w:rPr>
  </w:style>
  <w:style w:type="character" w:styleId="Mencinsinresolver">
    <w:name w:val="Unresolved Mention"/>
    <w:basedOn w:val="Fuentedeprrafopredeter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festak.com/evento.aspx?lang=cas&amp;ev=3530&amp;pag=p&amp;c=n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122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Lozano Diez</dc:creator>
  <dc:description/>
  <cp:lastModifiedBy>Ivan Lozano Diez</cp:lastModifiedBy>
  <cp:revision>2</cp:revision>
  <dcterms:created xsi:type="dcterms:W3CDTF">2023-03-27T21:39:00Z</dcterms:created>
  <dcterms:modified xsi:type="dcterms:W3CDTF">2023-03-27T21:39:00Z</dcterms:modified>
</cp:coreProperties>
</file>