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B05" w:rsidRPr="00AF478E" w:rsidRDefault="00D93B05">
      <w:pPr>
        <w:rPr>
          <w:rFonts w:ascii="Arial" w:hAnsi="Arial" w:cs="Arial"/>
          <w:b/>
          <w:sz w:val="32"/>
          <w:szCs w:val="32"/>
        </w:rPr>
      </w:pPr>
      <w:r w:rsidRPr="00AF478E">
        <w:rPr>
          <w:rFonts w:ascii="Arial" w:hAnsi="Arial" w:cs="Arial"/>
          <w:b/>
          <w:sz w:val="32"/>
          <w:szCs w:val="32"/>
        </w:rPr>
        <w:t>Reglament</w:t>
      </w:r>
    </w:p>
    <w:p w:rsidR="00D93B05" w:rsidRPr="000127C3" w:rsidRDefault="00D93B05">
      <w:pPr>
        <w:rPr>
          <w:rFonts w:ascii="Arial" w:hAnsi="Arial" w:cs="Arial"/>
        </w:rPr>
      </w:pPr>
    </w:p>
    <w:p w:rsidR="00D93B05" w:rsidRPr="000127C3" w:rsidRDefault="00D93B05" w:rsidP="00C97081">
      <w:pPr>
        <w:shd w:val="clear" w:color="auto" w:fill="FFFFFF"/>
        <w:spacing w:after="270" w:line="420" w:lineRule="atLeast"/>
        <w:outlineLvl w:val="2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La cursa està oberta a totes les persones que vulguin participar-hi. </w:t>
      </w:r>
      <w:r w:rsidRPr="000127C3">
        <w:rPr>
          <w:rFonts w:ascii="Arial" w:hAnsi="Arial" w:cs="Arial"/>
          <w:b/>
          <w:bCs/>
          <w:color w:val="333333"/>
          <w:lang w:eastAsia="es-ES"/>
        </w:rPr>
        <w:t>El mínim d’edat per participar a la prova són 14 anys</w:t>
      </w:r>
      <w:r w:rsidRPr="000127C3">
        <w:rPr>
          <w:rFonts w:ascii="Arial" w:hAnsi="Arial" w:cs="Arial"/>
          <w:color w:val="333333"/>
          <w:lang w:eastAsia="es-ES"/>
        </w:rPr>
        <w:t>. Els menors de 18 anys hauran de portar signada l’autorització del pare, mare i/o tutor legal, per entregar-la el dia de la recollida del dorsal.</w:t>
      </w:r>
    </w:p>
    <w:p w:rsidR="00D93B05" w:rsidRPr="000127C3" w:rsidRDefault="00D93B05" w:rsidP="00C97081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La sortida es donarà el diumenge dia 27 de novembre del 2016 a les 9 hores.</w:t>
      </w:r>
    </w:p>
    <w:p w:rsidR="00D93B05" w:rsidRPr="000127C3" w:rsidRDefault="00D93B05" w:rsidP="00C97081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El tancament de la prova es produirà al cap d’1 hora i 30 minuts d’haver començat.</w:t>
      </w:r>
    </w:p>
    <w:p w:rsidR="00D93B05" w:rsidRPr="000127C3" w:rsidRDefault="00D93B05" w:rsidP="00C97081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La sortida i arribada estaran situades a la Plaça de La Vila, La Vilavella.</w:t>
      </w:r>
    </w:p>
    <w:p w:rsidR="00D93B05" w:rsidRPr="000127C3" w:rsidRDefault="00D93B05" w:rsidP="00C97081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 xml:space="preserve">Tota la informació la trobareu a la web curseslavilavella.blogspot.es </w:t>
      </w:r>
    </w:p>
    <w:p w:rsidR="00D93B05" w:rsidRPr="000127C3" w:rsidRDefault="00D93B05" w:rsidP="00C97081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La distància és de 10 km.</w:t>
      </w:r>
    </w:p>
    <w:p w:rsidR="00D93B05" w:rsidRPr="000127C3" w:rsidRDefault="00D93B05" w:rsidP="00C97081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L’avituallament serà al km. 3.5, al km 7 i a l’arribada.</w:t>
      </w:r>
    </w:p>
    <w:p w:rsidR="00D93B05" w:rsidRPr="000127C3" w:rsidRDefault="00D93B05" w:rsidP="00C97081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Tots els participants, pel sol fet d’acabar la cursa, rebran un obsequi.</w:t>
      </w:r>
    </w:p>
    <w:p w:rsidR="00D93B05" w:rsidRPr="000127C3" w:rsidRDefault="00D93B05" w:rsidP="00C97081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El preu de la inscripció és de 2 € . Un cop realitzada la inscripció no es tornarà l’import de la mateixa si la no participació de l’atleta és per causes alienes a l’organització.</w:t>
      </w:r>
    </w:p>
    <w:p w:rsidR="00D93B05" w:rsidRPr="000127C3" w:rsidRDefault="00D93B05" w:rsidP="00C97081">
      <w:pPr>
        <w:numPr>
          <w:ilvl w:val="0"/>
          <w:numId w:val="2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 xml:space="preserve">Les inscripcions es podran fer a partir del 5 d’octubre fins el dia 24 </w:t>
      </w:r>
      <w:r>
        <w:rPr>
          <w:rFonts w:ascii="Arial" w:hAnsi="Arial" w:cs="Arial"/>
          <w:color w:val="333333"/>
          <w:lang w:eastAsia="es-ES"/>
        </w:rPr>
        <w:t>de novembre</w:t>
      </w:r>
      <w:r w:rsidRPr="000127C3">
        <w:rPr>
          <w:rFonts w:ascii="Arial" w:hAnsi="Arial" w:cs="Arial"/>
          <w:color w:val="333333"/>
          <w:lang w:eastAsia="es-ES"/>
        </w:rPr>
        <w:t xml:space="preserve"> al matí. No es faran inscripcions sota cap concepte el dia de la cursa.</w:t>
      </w:r>
    </w:p>
    <w:p w:rsidR="00D93B05" w:rsidRPr="000127C3" w:rsidRDefault="00D93B05" w:rsidP="00C97081">
      <w:pPr>
        <w:numPr>
          <w:ilvl w:val="0"/>
          <w:numId w:val="2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El dorsal i el xip  s’hauran de recollir el diumenge</w:t>
      </w:r>
      <w:r>
        <w:rPr>
          <w:rFonts w:ascii="Arial" w:hAnsi="Arial" w:cs="Arial"/>
          <w:color w:val="333333"/>
          <w:lang w:eastAsia="es-ES"/>
        </w:rPr>
        <w:t xml:space="preserve"> desde les 7.30</w:t>
      </w:r>
      <w:r w:rsidRPr="000127C3">
        <w:rPr>
          <w:rFonts w:ascii="Arial" w:hAnsi="Arial" w:cs="Arial"/>
          <w:color w:val="333333"/>
          <w:lang w:eastAsia="es-ES"/>
        </w:rPr>
        <w:t xml:space="preserve"> fins </w:t>
      </w:r>
      <w:r>
        <w:rPr>
          <w:rFonts w:ascii="Arial" w:hAnsi="Arial" w:cs="Arial"/>
          <w:color w:val="333333"/>
          <w:lang w:eastAsia="es-ES"/>
        </w:rPr>
        <w:t>8.30</w:t>
      </w:r>
      <w:bookmarkStart w:id="0" w:name="_GoBack"/>
      <w:bookmarkEnd w:id="0"/>
      <w:r>
        <w:rPr>
          <w:rFonts w:ascii="Arial" w:hAnsi="Arial" w:cs="Arial"/>
          <w:color w:val="333333"/>
          <w:lang w:eastAsia="es-ES"/>
        </w:rPr>
        <w:t xml:space="preserve"> </w:t>
      </w:r>
      <w:r w:rsidRPr="000127C3">
        <w:rPr>
          <w:rFonts w:ascii="Arial" w:hAnsi="Arial" w:cs="Arial"/>
          <w:color w:val="333333"/>
          <w:lang w:eastAsia="es-ES"/>
        </w:rPr>
        <w:t>al balneari de La Vilavella.</w:t>
      </w:r>
      <w:r>
        <w:rPr>
          <w:rFonts w:ascii="Arial" w:hAnsi="Arial" w:cs="Arial"/>
          <w:color w:val="333333"/>
          <w:lang w:eastAsia="es-ES"/>
        </w:rPr>
        <w:br/>
      </w:r>
    </w:p>
    <w:p w:rsidR="00D93B05" w:rsidRPr="008A300B" w:rsidRDefault="00D93B05" w:rsidP="008A300B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333333"/>
          <w:lang w:eastAsia="es-ES"/>
        </w:rPr>
      </w:pPr>
      <w:r w:rsidRPr="008A300B">
        <w:rPr>
          <w:rFonts w:ascii="Arial" w:hAnsi="Arial" w:cs="Arial"/>
          <w:b/>
          <w:bCs/>
          <w:color w:val="333333"/>
          <w:shd w:val="clear" w:color="auto" w:fill="FAFAFA"/>
          <w:lang w:eastAsia="es-ES"/>
        </w:rPr>
        <w:t>CATEGORIES</w:t>
      </w:r>
    </w:p>
    <w:p w:rsidR="00D93B05" w:rsidRPr="000127C3" w:rsidRDefault="00D93B05" w:rsidP="009A093A">
      <w:pPr>
        <w:pStyle w:val="ListParagraph"/>
        <w:spacing w:after="0" w:line="240" w:lineRule="auto"/>
        <w:rPr>
          <w:rFonts w:ascii="Arial" w:hAnsi="Arial" w:cs="Arial"/>
          <w:lang w:eastAsia="es-ES"/>
        </w:rPr>
      </w:pPr>
    </w:p>
    <w:p w:rsidR="00D93B05" w:rsidRPr="000127C3" w:rsidRDefault="00D93B05" w:rsidP="009A093A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shd w:val="clear" w:color="auto" w:fill="FAFAFA"/>
          <w:lang w:eastAsia="es-ES"/>
        </w:rPr>
        <w:t>Sènior: De 18 a 39 anys.</w:t>
      </w:r>
    </w:p>
    <w:p w:rsidR="00D93B05" w:rsidRPr="000127C3" w:rsidRDefault="00D93B05" w:rsidP="009A093A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shd w:val="clear" w:color="auto" w:fill="FAFAFA"/>
          <w:lang w:eastAsia="es-ES"/>
        </w:rPr>
        <w:t>Veterans A: De 40 a 49 anys.</w:t>
      </w:r>
    </w:p>
    <w:p w:rsidR="00D93B05" w:rsidRPr="000127C3" w:rsidRDefault="00D93B05" w:rsidP="008831BA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shd w:val="clear" w:color="auto" w:fill="FAFAFA"/>
          <w:lang w:eastAsia="es-ES"/>
        </w:rPr>
        <w:t>Veterans B: A partir de 50 anys.</w:t>
      </w:r>
    </w:p>
    <w:p w:rsidR="00D93B05" w:rsidRPr="000127C3" w:rsidRDefault="00D93B05" w:rsidP="00487493">
      <w:pPr>
        <w:pStyle w:val="ListParagraph"/>
        <w:shd w:val="clear" w:color="auto" w:fill="FFFFFF"/>
        <w:spacing w:after="0" w:line="240" w:lineRule="auto"/>
        <w:rPr>
          <w:rFonts w:ascii="Arial" w:hAnsi="Arial" w:cs="Arial"/>
          <w:color w:val="333333"/>
          <w:shd w:val="clear" w:color="auto" w:fill="FAFAFA"/>
          <w:lang w:eastAsia="es-ES"/>
        </w:rPr>
      </w:pPr>
    </w:p>
    <w:p w:rsidR="00D93B05" w:rsidRPr="000127C3" w:rsidRDefault="00D93B05" w:rsidP="00487493">
      <w:pPr>
        <w:pStyle w:val="ListParagraph"/>
        <w:shd w:val="clear" w:color="auto" w:fill="FFFFFF"/>
        <w:spacing w:after="0" w:line="240" w:lineRule="auto"/>
        <w:rPr>
          <w:rFonts w:ascii="Arial" w:hAnsi="Arial" w:cs="Arial"/>
          <w:color w:val="333333"/>
          <w:lang w:eastAsia="es-ES"/>
        </w:rPr>
      </w:pPr>
    </w:p>
    <w:p w:rsidR="00D93B05" w:rsidRPr="000127C3" w:rsidRDefault="00D93B05" w:rsidP="008A300B">
      <w:pPr>
        <w:shd w:val="clear" w:color="auto" w:fill="FFFFFF"/>
        <w:spacing w:after="0" w:line="240" w:lineRule="auto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b/>
          <w:bCs/>
          <w:color w:val="333333"/>
          <w:shd w:val="clear" w:color="auto" w:fill="FAFAFA"/>
          <w:lang w:eastAsia="es-ES"/>
        </w:rPr>
        <w:t>ABSOLUTA: Totes les edats</w:t>
      </w:r>
      <w:r w:rsidRPr="000127C3">
        <w:rPr>
          <w:rFonts w:ascii="Arial" w:hAnsi="Arial" w:cs="Arial"/>
          <w:b/>
          <w:bCs/>
          <w:color w:val="333333"/>
          <w:shd w:val="clear" w:color="auto" w:fill="FAFAFA"/>
          <w:lang w:eastAsia="es-ES"/>
        </w:rPr>
        <w:br/>
      </w:r>
    </w:p>
    <w:p w:rsidR="00D93B05" w:rsidRPr="000127C3" w:rsidRDefault="00D93B05" w:rsidP="009A093A">
      <w:pPr>
        <w:shd w:val="clear" w:color="auto" w:fill="FFFFFF"/>
        <w:spacing w:after="0" w:line="240" w:lineRule="auto"/>
        <w:rPr>
          <w:rFonts w:ascii="Arial" w:hAnsi="Arial" w:cs="Arial"/>
          <w:color w:val="333333"/>
          <w:shd w:val="clear" w:color="auto" w:fill="FAFAFA"/>
          <w:lang w:eastAsia="es-ES"/>
        </w:rPr>
      </w:pPr>
      <w:r w:rsidRPr="000127C3">
        <w:rPr>
          <w:rFonts w:ascii="Arial" w:hAnsi="Arial" w:cs="Arial"/>
          <w:color w:val="333333"/>
          <w:shd w:val="clear" w:color="auto" w:fill="FAFAFA"/>
          <w:lang w:eastAsia="es-ES"/>
        </w:rPr>
        <w:t>L'edat que delimita cadascuna de les categories fa referencia a l'edat que complirà el participant durant l'any en curs, independentment de la que tinga en el moment de celebrar-se la prova.</w:t>
      </w:r>
    </w:p>
    <w:p w:rsidR="00D93B05" w:rsidRPr="000127C3" w:rsidRDefault="00D93B05" w:rsidP="009A093A">
      <w:pPr>
        <w:shd w:val="clear" w:color="auto" w:fill="FFFFFF"/>
        <w:spacing w:after="0" w:line="240" w:lineRule="auto"/>
        <w:rPr>
          <w:rFonts w:ascii="Arial" w:hAnsi="Arial" w:cs="Arial"/>
          <w:color w:val="333333"/>
          <w:shd w:val="clear" w:color="auto" w:fill="FAFAFA"/>
          <w:lang w:eastAsia="es-ES"/>
        </w:rPr>
      </w:pPr>
    </w:p>
    <w:p w:rsidR="00D93B05" w:rsidRPr="000127C3" w:rsidRDefault="00D93B05" w:rsidP="008A300B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333333"/>
          <w:lang w:eastAsia="es-ES"/>
        </w:rPr>
      </w:pPr>
      <w:r w:rsidRPr="000127C3">
        <w:rPr>
          <w:rFonts w:ascii="Arial" w:hAnsi="Arial" w:cs="Arial"/>
          <w:b/>
          <w:bCs/>
          <w:color w:val="333333"/>
          <w:shd w:val="clear" w:color="auto" w:fill="FAFAFA"/>
          <w:lang w:eastAsia="es-ES"/>
        </w:rPr>
        <w:t>PREMIS </w:t>
      </w:r>
      <w:r w:rsidRPr="000127C3">
        <w:rPr>
          <w:rFonts w:ascii="Arial" w:hAnsi="Arial" w:cs="Arial"/>
          <w:b/>
          <w:bCs/>
          <w:color w:val="333333"/>
          <w:lang w:eastAsia="es-ES"/>
        </w:rPr>
        <w:t>I OBSEQUIS</w:t>
      </w:r>
    </w:p>
    <w:p w:rsidR="00D93B05" w:rsidRPr="000127C3" w:rsidRDefault="00D93B05" w:rsidP="009A093A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bCs/>
          <w:color w:val="333333"/>
          <w:lang w:eastAsia="es-ES"/>
        </w:rPr>
      </w:pPr>
    </w:p>
    <w:p w:rsidR="00D93B05" w:rsidRPr="000127C3" w:rsidRDefault="00D93B05" w:rsidP="009A093A">
      <w:pPr>
        <w:shd w:val="clear" w:color="auto" w:fill="FFFFFF"/>
        <w:spacing w:after="0" w:line="240" w:lineRule="auto"/>
        <w:rPr>
          <w:rFonts w:ascii="Arial" w:hAnsi="Arial" w:cs="Arial"/>
          <w:color w:val="333333"/>
          <w:shd w:val="clear" w:color="auto" w:fill="FAFAFA"/>
          <w:lang w:eastAsia="es-ES"/>
        </w:rPr>
      </w:pPr>
      <w:r w:rsidRPr="000127C3">
        <w:rPr>
          <w:rFonts w:ascii="Arial" w:hAnsi="Arial" w:cs="Arial"/>
          <w:color w:val="333333"/>
          <w:shd w:val="clear" w:color="auto" w:fill="FAFAFA"/>
          <w:lang w:eastAsia="es-ES"/>
        </w:rPr>
        <w:t>S'entregara un trofeu, als 3 primers de cada categoria d'homes i dones, també en categories locals (nascuts, residents i empadronats en La Vilavella)</w:t>
      </w:r>
      <w:r>
        <w:rPr>
          <w:rFonts w:ascii="Arial" w:hAnsi="Arial" w:cs="Arial"/>
          <w:color w:val="333333"/>
          <w:shd w:val="clear" w:color="auto" w:fill="FAFAFA"/>
          <w:lang w:eastAsia="es-ES"/>
        </w:rPr>
        <w:t>.</w:t>
      </w:r>
    </w:p>
    <w:p w:rsidR="00D93B05" w:rsidRPr="000127C3" w:rsidRDefault="00D93B05" w:rsidP="009A093A">
      <w:pPr>
        <w:shd w:val="clear" w:color="auto" w:fill="FFFFFF"/>
        <w:spacing w:after="0" w:line="240" w:lineRule="auto"/>
        <w:rPr>
          <w:rFonts w:ascii="Arial" w:hAnsi="Arial" w:cs="Arial"/>
          <w:color w:val="333333"/>
          <w:shd w:val="clear" w:color="auto" w:fill="FAFAFA"/>
          <w:lang w:eastAsia="es-ES"/>
        </w:rPr>
      </w:pPr>
    </w:p>
    <w:p w:rsidR="00D93B05" w:rsidRPr="000127C3" w:rsidRDefault="00D93B05" w:rsidP="009A093A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333333"/>
          <w:shd w:val="clear" w:color="auto" w:fill="FAFAFA"/>
        </w:rPr>
      </w:pPr>
      <w:r w:rsidRPr="000127C3">
        <w:rPr>
          <w:rFonts w:ascii="Arial" w:hAnsi="Arial" w:cs="Arial"/>
          <w:b/>
          <w:bCs/>
          <w:color w:val="333333"/>
          <w:shd w:val="clear" w:color="auto" w:fill="FAFAFA"/>
        </w:rPr>
        <w:t>OBSERVACIONS</w:t>
      </w:r>
    </w:p>
    <w:p w:rsidR="00D93B05" w:rsidRDefault="00D93B05" w:rsidP="009A093A">
      <w:pPr>
        <w:numPr>
          <w:ilvl w:val="0"/>
          <w:numId w:val="3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L’organització pot demanar el DNI o similar per a comprovar l’edat de l’atleta.</w:t>
      </w:r>
    </w:p>
    <w:p w:rsidR="00D93B05" w:rsidRDefault="00D93B05" w:rsidP="000127C3">
      <w:pPr>
        <w:shd w:val="clear" w:color="auto" w:fill="FFFFFF"/>
        <w:spacing w:before="100" w:beforeAutospacing="1" w:after="150" w:line="240" w:lineRule="auto"/>
        <w:rPr>
          <w:rFonts w:ascii="Arial" w:hAnsi="Arial" w:cs="Arial"/>
          <w:color w:val="333333"/>
          <w:lang w:eastAsia="es-ES"/>
        </w:rPr>
      </w:pPr>
    </w:p>
    <w:p w:rsidR="00D93B05" w:rsidRPr="000127C3" w:rsidRDefault="00D93B05" w:rsidP="009A093A">
      <w:pPr>
        <w:numPr>
          <w:ilvl w:val="0"/>
          <w:numId w:val="3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>
        <w:rPr>
          <w:rFonts w:ascii="Arial" w:hAnsi="Arial" w:cs="Arial"/>
          <w:color w:val="333333"/>
          <w:lang w:eastAsia="es-ES"/>
        </w:rPr>
        <w:t xml:space="preserve">Serà motiu de desqualificació: </w:t>
      </w:r>
      <w:r>
        <w:rPr>
          <w:rFonts w:ascii="Arial" w:hAnsi="Arial" w:cs="Arial"/>
          <w:color w:val="333333"/>
          <w:lang w:eastAsia="es-ES"/>
        </w:rPr>
        <w:br/>
      </w:r>
      <w:r>
        <w:rPr>
          <w:rFonts w:ascii="Arial" w:hAnsi="Arial" w:cs="Arial"/>
          <w:color w:val="333333"/>
          <w:lang w:eastAsia="es-ES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AFAFA"/>
        </w:rPr>
        <w:t>- No realitzar la totalitat del recorregut a peu, pel lloc marcat per l'organització, no passar els controls establits.</w:t>
      </w:r>
      <w:r>
        <w:rPr>
          <w:rFonts w:ascii="Helvetica" w:hAnsi="Helvetica" w:cs="Helvetica"/>
          <w:color w:val="333333"/>
          <w:sz w:val="21"/>
          <w:szCs w:val="21"/>
          <w:shd w:val="clear" w:color="auto" w:fill="FAFAFA"/>
        </w:rPr>
        <w:br/>
        <w:t>- L'incompliment d'aquest punt implica la desqualificació immediata i la retirada del dorsal.</w:t>
      </w:r>
      <w:r>
        <w:rPr>
          <w:rFonts w:ascii="Helvetica" w:hAnsi="Helvetica" w:cs="Helvetica"/>
          <w:color w:val="333333"/>
          <w:sz w:val="21"/>
          <w:szCs w:val="21"/>
          <w:shd w:val="clear" w:color="auto" w:fill="FAFAFA"/>
        </w:rPr>
        <w:br/>
        <w:t>- Invertir mes temps de l'establit en la prova (2.00 hores).</w:t>
      </w:r>
      <w:r>
        <w:rPr>
          <w:rFonts w:ascii="Helvetica" w:hAnsi="Helvetica" w:cs="Helvetica"/>
          <w:color w:val="333333"/>
          <w:sz w:val="21"/>
          <w:szCs w:val="21"/>
          <w:shd w:val="clear" w:color="auto" w:fill="FAFAFA"/>
        </w:rPr>
        <w:br/>
        <w:t>-</w:t>
      </w:r>
      <w:r w:rsidRPr="000127C3">
        <w:rPr>
          <w:rFonts w:ascii="Helvetica" w:hAnsi="Helvetica" w:cs="Helvetica"/>
          <w:color w:val="333333"/>
          <w:sz w:val="21"/>
          <w:szCs w:val="21"/>
          <w:shd w:val="clear" w:color="auto" w:fill="FAFAFA"/>
        </w:rPr>
        <w:t xml:space="preserve"> </w:t>
      </w:r>
      <w:r>
        <w:rPr>
          <w:rFonts w:ascii="Helvetica" w:hAnsi="Helvetica" w:cs="Helvetica"/>
          <w:color w:val="333333"/>
          <w:sz w:val="21"/>
          <w:szCs w:val="21"/>
          <w:shd w:val="clear" w:color="auto" w:fill="FAFAFA"/>
        </w:rPr>
        <w:t>No dur el dorsal visible en la part davantera a l'altura del pit.</w:t>
      </w:r>
    </w:p>
    <w:p w:rsidR="00D93B05" w:rsidRPr="000127C3" w:rsidRDefault="00D93B05" w:rsidP="009A093A">
      <w:pPr>
        <w:numPr>
          <w:ilvl w:val="0"/>
          <w:numId w:val="3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Les imatges que es prenguin dels participants es podran utilitzar per fer difusió de la mateixa prova o de les següents edicions.</w:t>
      </w:r>
    </w:p>
    <w:p w:rsidR="00D93B05" w:rsidRPr="000127C3" w:rsidRDefault="00D93B05" w:rsidP="009A093A">
      <w:pPr>
        <w:numPr>
          <w:ilvl w:val="0"/>
          <w:numId w:val="3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Els participants permeten explícitament que el seu nom, cognoms, sexe, i any de naixement apareixin a les llistes públiques d’inscrits, així com als resultats si acaben la cursa seguint la normativa establerta.</w:t>
      </w:r>
    </w:p>
    <w:p w:rsidR="00D93B05" w:rsidRPr="000127C3" w:rsidRDefault="00D93B05" w:rsidP="009A093A">
      <w:pPr>
        <w:numPr>
          <w:ilvl w:val="0"/>
          <w:numId w:val="3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L’organització</w:t>
      </w:r>
      <w:r>
        <w:rPr>
          <w:rFonts w:ascii="Arial" w:hAnsi="Arial" w:cs="Arial"/>
          <w:color w:val="333333"/>
          <w:lang w:eastAsia="es-ES"/>
        </w:rPr>
        <w:t xml:space="preserve"> disposa de un seguro de responsabilitat civil que cubrirà la prova. L’organització</w:t>
      </w:r>
      <w:r w:rsidRPr="000127C3">
        <w:rPr>
          <w:rFonts w:ascii="Arial" w:hAnsi="Arial" w:cs="Arial"/>
          <w:color w:val="333333"/>
          <w:lang w:eastAsia="es-ES"/>
        </w:rPr>
        <w:t xml:space="preserve"> no es fa responsable dels danys que es puguin fer els corredors o que aquests puguin ocasionar a tercers.</w:t>
      </w:r>
    </w:p>
    <w:p w:rsidR="00D93B05" w:rsidRPr="000127C3" w:rsidRDefault="00D93B05" w:rsidP="009A093A">
      <w:pPr>
        <w:numPr>
          <w:ilvl w:val="0"/>
          <w:numId w:val="4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L’organització recomana als participants fer-se una revisió mèdica i/o prova d’esforç a totes aquelles persones que no hagin corregut una prova de similars característiques anteriorment o portin un període perllongat de temps sense fer activitat física. A tal efecte, l’organització no es fa responsable de qualsevol patologia mèdica que pateixi el corredor durant la cursa i/o durant les hores posteriors a la finalització de la mateixa.</w:t>
      </w:r>
    </w:p>
    <w:p w:rsidR="00D93B05" w:rsidRPr="000127C3" w:rsidRDefault="00D93B05" w:rsidP="009A093A">
      <w:pPr>
        <w:numPr>
          <w:ilvl w:val="0"/>
          <w:numId w:val="4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El fet d’inscriure’s a la prova és motiu d’acceptació del present reglament.</w:t>
      </w:r>
    </w:p>
    <w:p w:rsidR="00D93B05" w:rsidRPr="000127C3" w:rsidRDefault="00D93B05" w:rsidP="009A093A">
      <w:pPr>
        <w:numPr>
          <w:ilvl w:val="0"/>
          <w:numId w:val="4"/>
        </w:numPr>
        <w:shd w:val="clear" w:color="auto" w:fill="FFFFFF"/>
        <w:spacing w:before="100" w:beforeAutospacing="1" w:after="15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Pel sol fet de participar-hi, s’accepta aquest reglament. Tot el que no hi sigui especificat, queda sota la decisió de l’organització.</w:t>
      </w:r>
    </w:p>
    <w:p w:rsidR="00D93B05" w:rsidRDefault="00D93B05" w:rsidP="00AA0639">
      <w:pPr>
        <w:numPr>
          <w:ilvl w:val="0"/>
          <w:numId w:val="4"/>
        </w:numPr>
        <w:shd w:val="clear" w:color="auto" w:fill="FFFFFF"/>
        <w:spacing w:before="100" w:beforeAutospacing="1" w:after="0" w:line="240" w:lineRule="auto"/>
        <w:ind w:left="0"/>
        <w:rPr>
          <w:rFonts w:ascii="Arial" w:hAnsi="Arial" w:cs="Arial"/>
          <w:color w:val="333333"/>
          <w:lang w:eastAsia="es-ES"/>
        </w:rPr>
      </w:pPr>
      <w:r w:rsidRPr="000127C3">
        <w:rPr>
          <w:rFonts w:ascii="Arial" w:hAnsi="Arial" w:cs="Arial"/>
          <w:color w:val="333333"/>
          <w:lang w:eastAsia="es-ES"/>
        </w:rPr>
        <w:t>Hi haurà servei de dutxes (zona esportiva</w:t>
      </w:r>
      <w:r>
        <w:rPr>
          <w:rFonts w:ascii="Arial" w:hAnsi="Arial" w:cs="Arial"/>
          <w:color w:val="333333"/>
          <w:lang w:eastAsia="es-ES"/>
        </w:rPr>
        <w:t>).</w:t>
      </w:r>
    </w:p>
    <w:p w:rsidR="00D93B05" w:rsidRDefault="00D93B05" w:rsidP="00412A39">
      <w:pPr>
        <w:shd w:val="clear" w:color="auto" w:fill="FFFFFF"/>
        <w:spacing w:before="100" w:beforeAutospacing="1" w:after="0" w:line="240" w:lineRule="auto"/>
        <w:rPr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w:t>INSCRIPCIONS </w:t>
      </w:r>
    </w:p>
    <w:p w:rsidR="00D93B05" w:rsidRDefault="00D93B05" w:rsidP="00412A39">
      <w:pPr>
        <w:shd w:val="clear" w:color="auto" w:fill="FFFFFF"/>
        <w:spacing w:before="100" w:beforeAutospacing="1" w:after="0"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AFAFA"/>
        </w:rPr>
        <w:t>L'import de la 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inscripció serà de 2 euros fins al 24 de novembre.</w:t>
      </w:r>
    </w:p>
    <w:p w:rsidR="00D93B05" w:rsidRPr="00412A39" w:rsidRDefault="00D93B05" w:rsidP="00412A39">
      <w:pPr>
        <w:shd w:val="clear" w:color="auto" w:fill="FFFFFF"/>
        <w:spacing w:before="100" w:beforeAutospacing="1" w:after="0" w:line="240" w:lineRule="auto"/>
        <w:rPr>
          <w:rFonts w:ascii="Arial" w:hAnsi="Arial" w:cs="Arial"/>
          <w:b/>
          <w:color w:val="333333"/>
          <w:lang w:eastAsia="es-ES"/>
        </w:rPr>
      </w:pPr>
      <w:r w:rsidRPr="00412A39"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  <w:t>Inscripción online en la web www.42ypico.es</w:t>
      </w:r>
    </w:p>
    <w:p w:rsidR="00D93B05" w:rsidRPr="000127C3" w:rsidRDefault="00D93B05" w:rsidP="009A093A">
      <w:pPr>
        <w:shd w:val="clear" w:color="auto" w:fill="FFFFFF"/>
        <w:spacing w:after="0" w:line="240" w:lineRule="auto"/>
        <w:rPr>
          <w:rFonts w:ascii="Arial" w:hAnsi="Arial" w:cs="Arial"/>
          <w:color w:val="333333"/>
          <w:lang w:eastAsia="es-ES"/>
        </w:rPr>
      </w:pPr>
    </w:p>
    <w:p w:rsidR="00D93B05" w:rsidRPr="000127C3" w:rsidRDefault="00D93B05" w:rsidP="009A093A">
      <w:pPr>
        <w:shd w:val="clear" w:color="auto" w:fill="FFFFFF"/>
        <w:spacing w:after="0" w:line="240" w:lineRule="auto"/>
        <w:rPr>
          <w:rFonts w:ascii="Arial" w:hAnsi="Arial" w:cs="Arial"/>
          <w:color w:val="333333"/>
          <w:lang w:eastAsia="es-ES"/>
        </w:rPr>
      </w:pPr>
    </w:p>
    <w:p w:rsidR="00D93B05" w:rsidRPr="000127C3" w:rsidRDefault="00D93B05" w:rsidP="009A093A">
      <w:pPr>
        <w:shd w:val="clear" w:color="auto" w:fill="FFFFFF"/>
        <w:spacing w:before="100" w:beforeAutospacing="1" w:after="150" w:line="240" w:lineRule="auto"/>
        <w:ind w:left="360"/>
        <w:rPr>
          <w:rFonts w:ascii="Arial" w:hAnsi="Arial" w:cs="Arial"/>
          <w:color w:val="333333"/>
          <w:lang w:eastAsia="es-ES"/>
        </w:rPr>
      </w:pPr>
    </w:p>
    <w:p w:rsidR="00D93B05" w:rsidRPr="000127C3" w:rsidRDefault="00D93B05">
      <w:pPr>
        <w:rPr>
          <w:rFonts w:ascii="Arial" w:hAnsi="Arial" w:cs="Arial"/>
        </w:rPr>
      </w:pPr>
    </w:p>
    <w:sectPr w:rsidR="00D93B05" w:rsidRPr="000127C3" w:rsidSect="000E308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B50C3"/>
    <w:multiLevelType w:val="multilevel"/>
    <w:tmpl w:val="193A39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3E74AA3"/>
    <w:multiLevelType w:val="multilevel"/>
    <w:tmpl w:val="4AE0E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63FF05D0"/>
    <w:multiLevelType w:val="multilevel"/>
    <w:tmpl w:val="4588D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7CE77B93"/>
    <w:multiLevelType w:val="multilevel"/>
    <w:tmpl w:val="1D70A7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967F0"/>
    <w:rsid w:val="000127C3"/>
    <w:rsid w:val="000967F0"/>
    <w:rsid w:val="000E3084"/>
    <w:rsid w:val="002821D2"/>
    <w:rsid w:val="00412A39"/>
    <w:rsid w:val="00487493"/>
    <w:rsid w:val="004C6299"/>
    <w:rsid w:val="004E1CB1"/>
    <w:rsid w:val="004F0FFB"/>
    <w:rsid w:val="008831BA"/>
    <w:rsid w:val="008A300B"/>
    <w:rsid w:val="009A093A"/>
    <w:rsid w:val="009E0B18"/>
    <w:rsid w:val="00AA0639"/>
    <w:rsid w:val="00AF478E"/>
    <w:rsid w:val="00C97081"/>
    <w:rsid w:val="00CD39DE"/>
    <w:rsid w:val="00D918E9"/>
    <w:rsid w:val="00D93B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3084"/>
    <w:pPr>
      <w:spacing w:after="160" w:line="259" w:lineRule="auto"/>
    </w:pPr>
    <w:rPr>
      <w:lang w:eastAsia="en-US"/>
    </w:rPr>
  </w:style>
  <w:style w:type="paragraph" w:styleId="Heading3">
    <w:name w:val="heading 3"/>
    <w:basedOn w:val="Normal"/>
    <w:link w:val="Heading3Char"/>
    <w:uiPriority w:val="99"/>
    <w:qFormat/>
    <w:rsid w:val="00C9708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s-E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C97081"/>
    <w:rPr>
      <w:rFonts w:ascii="Times New Roman" w:hAnsi="Times New Roman" w:cs="Times New Roman"/>
      <w:b/>
      <w:bCs/>
      <w:sz w:val="27"/>
      <w:szCs w:val="27"/>
      <w:lang w:eastAsia="es-ES"/>
    </w:rPr>
  </w:style>
  <w:style w:type="character" w:customStyle="1" w:styleId="apple-converted-space">
    <w:name w:val="apple-converted-space"/>
    <w:basedOn w:val="DefaultParagraphFont"/>
    <w:uiPriority w:val="99"/>
    <w:rsid w:val="00C97081"/>
    <w:rPr>
      <w:rFonts w:cs="Times New Roman"/>
    </w:rPr>
  </w:style>
  <w:style w:type="character" w:styleId="Strong">
    <w:name w:val="Strong"/>
    <w:basedOn w:val="DefaultParagraphFont"/>
    <w:uiPriority w:val="99"/>
    <w:qFormat/>
    <w:rsid w:val="00C97081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semiHidden/>
    <w:rsid w:val="00C97081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9A09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8670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67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670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67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867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67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670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8670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70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70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70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67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67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670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867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67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670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8670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70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70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70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70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70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70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540</Words>
  <Characters>2974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Reglament</dc:title>
  <dc:subject/>
  <dc:creator>Omar</dc:creator>
  <cp:keywords/>
  <dc:description/>
  <cp:lastModifiedBy>USUARIO</cp:lastModifiedBy>
  <cp:revision>2</cp:revision>
  <dcterms:created xsi:type="dcterms:W3CDTF">2016-10-04T08:31:00Z</dcterms:created>
  <dcterms:modified xsi:type="dcterms:W3CDTF">2016-10-04T08:31:00Z</dcterms:modified>
</cp:coreProperties>
</file>